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1743" w14:textId="36C08A5B" w:rsidR="00F8513C" w:rsidRPr="00627F4A" w:rsidRDefault="002702E7" w:rsidP="00222298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627F4A">
        <w:rPr>
          <w:rFonts w:ascii="Sanuk-Medium" w:hAnsi="Sanuk-Medium"/>
          <w:b/>
          <w:sz w:val="24"/>
          <w:szCs w:val="24"/>
          <w:lang w:val="eu-ES"/>
        </w:rPr>
        <w:t>pren</w:t>
      </w:r>
      <w:r w:rsidR="002C6633" w:rsidRPr="00627F4A">
        <w:rPr>
          <w:rFonts w:ascii="Sanuk-Medium" w:hAnsi="Sanuk-Medium"/>
          <w:b/>
          <w:sz w:val="24"/>
          <w:szCs w:val="24"/>
          <w:lang w:val="eu-ES"/>
        </w:rPr>
        <w:t>t</w:t>
      </w:r>
      <w:r w:rsidRPr="00627F4A">
        <w:rPr>
          <w:rFonts w:ascii="Sanuk-Medium" w:hAnsi="Sanuk-Medium"/>
          <w:b/>
          <w:sz w:val="24"/>
          <w:szCs w:val="24"/>
          <w:lang w:val="eu-ES"/>
        </w:rPr>
        <w:t>sa</w:t>
      </w:r>
      <w:r w:rsidR="002C6633" w:rsidRPr="00627F4A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7C6177E4" w14:textId="77777777" w:rsidR="009436E3" w:rsidRDefault="009436E3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u-ES"/>
        </w:rPr>
      </w:pPr>
    </w:p>
    <w:p w14:paraId="6251252A" w14:textId="77777777" w:rsidR="009436E3" w:rsidRPr="009436E3" w:rsidRDefault="009436E3" w:rsidP="00F71849">
      <w:pPr>
        <w:pStyle w:val="Poromisin"/>
        <w:spacing w:line="240" w:lineRule="auto"/>
        <w:jc w:val="center"/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>Mexikoko</w:t>
      </w:r>
      <w:proofErr w:type="spellEnd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Paloma Rincón </w:t>
      </w:r>
      <w:proofErr w:type="spellStart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>argazkilaria</w:t>
      </w:r>
      <w:proofErr w:type="spellEnd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Estela de Castro eta Jon Gorospe, Jardín Remoto </w:t>
      </w:r>
      <w:proofErr w:type="spellStart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>Experience</w:t>
      </w:r>
      <w:proofErr w:type="spellEnd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2026ko </w:t>
      </w:r>
      <w:proofErr w:type="spellStart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>hizlarien</w:t>
      </w:r>
      <w:proofErr w:type="spellEnd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Calibri" w:hAnsi="Sanuk-Medium" w:cstheme="minorHAnsi"/>
          <w:color w:val="003366"/>
          <w:spacing w:val="-4"/>
          <w:sz w:val="44"/>
          <w:szCs w:val="44"/>
          <w:bdr w:val="none" w:sz="0" w:space="0" w:color="auto"/>
          <w:lang w:val="eu-ES" w:eastAsia="en-US"/>
          <w14:textOutline w14:w="0" w14:cap="rnd" w14:cmpd="sng" w14:algn="ctr">
            <w14:noFill/>
            <w14:prstDash w14:val="solid"/>
            <w14:bevel/>
          </w14:textOutline>
        </w:rPr>
        <w:t>artean</w:t>
      </w:r>
      <w:proofErr w:type="spellEnd"/>
    </w:p>
    <w:p w14:paraId="41751FEA" w14:textId="77777777" w:rsidR="00F71849" w:rsidRDefault="00F71849" w:rsidP="009436E3">
      <w:pPr>
        <w:pStyle w:val="Poromisin"/>
        <w:spacing w:line="300" w:lineRule="exact"/>
        <w:jc w:val="both"/>
        <w:rPr>
          <w:rFonts w:ascii="Sanuk-Light" w:hAnsi="Sanuk-Light"/>
          <w:b/>
          <w:bCs/>
          <w:u w:color="000000"/>
        </w:rPr>
      </w:pPr>
    </w:p>
    <w:p w14:paraId="5E0BABF9" w14:textId="3CDB3B0C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b/>
          <w:bCs/>
          <w:u w:color="000000"/>
        </w:rPr>
        <w:t xml:space="preserve">Vitoria-Gasteiz, 2026ko </w:t>
      </w:r>
      <w:proofErr w:type="spellStart"/>
      <w:r w:rsidRPr="009436E3">
        <w:rPr>
          <w:rFonts w:ascii="Sanuk-Light" w:hAnsi="Sanuk-Light"/>
          <w:b/>
          <w:bCs/>
          <w:u w:color="000000"/>
        </w:rPr>
        <w:t>urriaren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8a.-</w:t>
      </w:r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Egile-argazkigintzako</w:t>
      </w:r>
      <w:proofErr w:type="spellEnd"/>
      <w:r w:rsidRPr="009436E3">
        <w:rPr>
          <w:rFonts w:ascii="Sanuk-Light" w:hAnsi="Sanuk-Light"/>
          <w:u w:color="000000"/>
        </w:rPr>
        <w:t xml:space="preserve"> Jardín Remoto </w:t>
      </w:r>
      <w:proofErr w:type="spellStart"/>
      <w:r w:rsidRPr="009436E3">
        <w:rPr>
          <w:rFonts w:ascii="Sanuk-Light" w:hAnsi="Sanuk-Light"/>
          <w:u w:color="000000"/>
        </w:rPr>
        <w:t>Experience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estatuko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sinposioa</w:t>
      </w:r>
      <w:proofErr w:type="spellEnd"/>
      <w:r w:rsidRPr="009436E3">
        <w:rPr>
          <w:rFonts w:ascii="Sanuk-Light" w:hAnsi="Sanuk-Light"/>
          <w:u w:color="000000"/>
        </w:rPr>
        <w:t xml:space="preserve"> Nanclares de la Oca-</w:t>
      </w:r>
      <w:proofErr w:type="spellStart"/>
      <w:r w:rsidRPr="009436E3">
        <w:rPr>
          <w:rFonts w:ascii="Sanuk-Light" w:hAnsi="Sanuk-Light"/>
          <w:u w:color="000000"/>
        </w:rPr>
        <w:t>ko</w:t>
      </w:r>
      <w:proofErr w:type="spellEnd"/>
      <w:r w:rsidRPr="009436E3">
        <w:rPr>
          <w:rFonts w:ascii="Sanuk-Light" w:hAnsi="Sanuk-Light"/>
          <w:u w:color="000000"/>
        </w:rPr>
        <w:t xml:space="preserve"> (Araba) </w:t>
      </w:r>
      <w:proofErr w:type="spellStart"/>
      <w:r w:rsidRPr="009436E3">
        <w:rPr>
          <w:rFonts w:ascii="Sanuk-Light" w:hAnsi="Sanuk-Light"/>
          <w:u w:color="000000"/>
        </w:rPr>
        <w:t>komentura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itzuliko</w:t>
      </w:r>
      <w:proofErr w:type="spellEnd"/>
      <w:r w:rsidRPr="009436E3">
        <w:rPr>
          <w:rFonts w:ascii="Sanuk-Light" w:hAnsi="Sanuk-Light"/>
          <w:u w:color="000000"/>
        </w:rPr>
        <w:t xml:space="preserve"> da 2026ko </w:t>
      </w:r>
      <w:proofErr w:type="spellStart"/>
      <w:r w:rsidRPr="009436E3">
        <w:rPr>
          <w:rFonts w:ascii="Sanuk-Light" w:hAnsi="Sanuk-Light"/>
          <w:u w:color="000000"/>
        </w:rPr>
        <w:t>azaroaren</w:t>
      </w:r>
      <w:proofErr w:type="spellEnd"/>
      <w:r w:rsidRPr="009436E3">
        <w:rPr>
          <w:rFonts w:ascii="Sanuk-Light" w:hAnsi="Sanuk-Light"/>
          <w:u w:color="000000"/>
        </w:rPr>
        <w:t xml:space="preserve"> 13, 14 eta 15eko </w:t>
      </w:r>
      <w:proofErr w:type="spellStart"/>
      <w:r w:rsidRPr="009436E3">
        <w:rPr>
          <w:rFonts w:ascii="Sanuk-Light" w:hAnsi="Sanuk-Light"/>
          <w:u w:color="000000"/>
        </w:rPr>
        <w:t>asteburuan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laugarren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edizioa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ospatzeko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Ekimenak</w:t>
      </w:r>
      <w:proofErr w:type="spellEnd"/>
      <w:r w:rsidRPr="009436E3">
        <w:rPr>
          <w:rFonts w:ascii="Sanuk-Light" w:hAnsi="Sanuk-Light"/>
          <w:u w:color="000000"/>
        </w:rPr>
        <w:t xml:space="preserve"> Vital </w:t>
      </w:r>
      <w:proofErr w:type="spellStart"/>
      <w:r w:rsidRPr="009436E3">
        <w:rPr>
          <w:rFonts w:ascii="Sanuk-Light" w:hAnsi="Sanuk-Light"/>
          <w:u w:color="000000"/>
        </w:rPr>
        <w:t>Fundazioaren</w:t>
      </w:r>
      <w:proofErr w:type="spellEnd"/>
      <w:r w:rsidRPr="009436E3">
        <w:rPr>
          <w:rFonts w:ascii="Sanuk-Light" w:hAnsi="Sanuk-Light"/>
          <w:u w:color="000000"/>
        </w:rPr>
        <w:t xml:space="preserve"> eta Arabako Foru Aldundiaren </w:t>
      </w:r>
      <w:proofErr w:type="spellStart"/>
      <w:r w:rsidRPr="009436E3">
        <w:rPr>
          <w:rFonts w:ascii="Sanuk-Light" w:hAnsi="Sanuk-Light"/>
          <w:u w:color="000000"/>
        </w:rPr>
        <w:t>bultzada</w:t>
      </w:r>
      <w:proofErr w:type="spellEnd"/>
      <w:r w:rsidRPr="009436E3">
        <w:rPr>
          <w:rFonts w:ascii="Sanuk-Light" w:hAnsi="Sanuk-Light"/>
          <w:u w:color="000000"/>
        </w:rPr>
        <w:t xml:space="preserve"> du, eta Iruña </w:t>
      </w:r>
      <w:proofErr w:type="spellStart"/>
      <w:r w:rsidRPr="009436E3">
        <w:rPr>
          <w:rFonts w:ascii="Sanuk-Light" w:hAnsi="Sanuk-Light"/>
          <w:u w:color="000000"/>
        </w:rPr>
        <w:t>Okako</w:t>
      </w:r>
      <w:proofErr w:type="spellEnd"/>
      <w:r w:rsidRPr="009436E3">
        <w:rPr>
          <w:rFonts w:ascii="Sanuk-Light" w:hAnsi="Sanuk-Light"/>
          <w:u w:color="000000"/>
        </w:rPr>
        <w:t xml:space="preserve"> Udalaren </w:t>
      </w:r>
      <w:proofErr w:type="spellStart"/>
      <w:r w:rsidRPr="009436E3">
        <w:rPr>
          <w:rFonts w:ascii="Sanuk-Light" w:hAnsi="Sanuk-Light"/>
          <w:u w:color="000000"/>
        </w:rPr>
        <w:t>lankidetza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00D168FF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Sorkuntza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bisual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garaikidearen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ezinbesteko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hitzordu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gisa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finkatuta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hiru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eguneko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argazkigintza-murgilketa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proposatzen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ostatuarekin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barne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Hizlariek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hitzaldi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magistralak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eskainiko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dituzte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larunbatean</w:t>
      </w:r>
      <w:proofErr w:type="spellEnd"/>
      <w:r w:rsidRPr="009436E3">
        <w:rPr>
          <w:rFonts w:ascii="Sanuk-Light" w:hAnsi="Sanuk-Light"/>
          <w:u w:color="000000"/>
        </w:rPr>
        <w:t>, eta parte-</w:t>
      </w:r>
      <w:proofErr w:type="spellStart"/>
      <w:r w:rsidRPr="009436E3">
        <w:rPr>
          <w:rFonts w:ascii="Sanuk-Light" w:hAnsi="Sanuk-Light"/>
          <w:u w:color="000000"/>
        </w:rPr>
        <w:t>hartzaileen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portfolioak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berrikusiko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dituzte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igandean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egile-sarrerarekin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Gainera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portfolioen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ikuskapeneko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banaketan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epaimahaikide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arituko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dira</w:t>
      </w:r>
      <w:proofErr w:type="spellEnd"/>
      <w:r w:rsidRPr="009436E3">
        <w:rPr>
          <w:rFonts w:ascii="Sanuk-Light" w:hAnsi="Sanuk-Light"/>
          <w:u w:color="000000"/>
        </w:rPr>
        <w:t xml:space="preserve">; </w:t>
      </w:r>
      <w:proofErr w:type="spellStart"/>
      <w:r w:rsidRPr="009436E3">
        <w:rPr>
          <w:rFonts w:ascii="Sanuk-Light" w:hAnsi="Sanuk-Light"/>
          <w:u w:color="000000"/>
        </w:rPr>
        <w:t>guztira</w:t>
      </w:r>
      <w:proofErr w:type="spellEnd"/>
      <w:r w:rsidRPr="009436E3">
        <w:rPr>
          <w:rFonts w:ascii="Sanuk-Light" w:hAnsi="Sanuk-Light"/>
          <w:u w:color="000000"/>
        </w:rPr>
        <w:t xml:space="preserve">, 14.000 </w:t>
      </w:r>
      <w:proofErr w:type="spellStart"/>
      <w:r w:rsidRPr="009436E3">
        <w:rPr>
          <w:rFonts w:ascii="Sanuk-Light" w:hAnsi="Sanuk-Light"/>
          <w:u w:color="000000"/>
        </w:rPr>
        <w:t>euroko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banatuko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dira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7CB5A393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Paloma Rincón: «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Ahotsaren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eta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zarataren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artean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»</w:t>
      </w:r>
    </w:p>
    <w:p w14:paraId="5F512D4C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Mexikoko</w:t>
      </w:r>
      <w:proofErr w:type="spellEnd"/>
      <w:r w:rsidRPr="009436E3">
        <w:rPr>
          <w:rFonts w:ascii="Sanuk-Light" w:hAnsi="Sanuk-Light"/>
          <w:u w:color="000000"/>
        </w:rPr>
        <w:t xml:space="preserve"> artista Paloma Rincón Jardín Remoto </w:t>
      </w:r>
      <w:proofErr w:type="spellStart"/>
      <w:r w:rsidRPr="009436E3">
        <w:rPr>
          <w:rFonts w:ascii="Sanuk-Light" w:hAnsi="Sanuk-Light"/>
          <w:u w:color="000000"/>
        </w:rPr>
        <w:t>Experience-ra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iritsiko</w:t>
      </w:r>
      <w:proofErr w:type="spellEnd"/>
      <w:r w:rsidRPr="009436E3">
        <w:rPr>
          <w:rFonts w:ascii="Sanuk-Light" w:hAnsi="Sanuk-Light"/>
          <w:u w:color="000000"/>
        </w:rPr>
        <w:t xml:space="preserve"> da </w:t>
      </w:r>
      <w:proofErr w:type="spellStart"/>
      <w:r w:rsidRPr="009436E3">
        <w:rPr>
          <w:rFonts w:ascii="Sanuk-Light" w:hAnsi="Sanuk-Light"/>
          <w:u w:color="000000"/>
        </w:rPr>
        <w:t>azaroaren</w:t>
      </w:r>
      <w:proofErr w:type="spellEnd"/>
      <w:r w:rsidRPr="009436E3">
        <w:rPr>
          <w:rFonts w:ascii="Sanuk-Light" w:hAnsi="Sanuk-Light"/>
          <w:u w:color="000000"/>
        </w:rPr>
        <w:t xml:space="preserve"> 14an, </w:t>
      </w:r>
      <w:proofErr w:type="spellStart"/>
      <w:r w:rsidRPr="009436E3">
        <w:rPr>
          <w:rFonts w:ascii="Sanuk-Light" w:hAnsi="Sanuk-Light"/>
          <w:u w:color="000000"/>
        </w:rPr>
        <w:t>larunbatean</w:t>
      </w:r>
      <w:proofErr w:type="spellEnd"/>
      <w:r w:rsidRPr="009436E3">
        <w:rPr>
          <w:rFonts w:ascii="Sanuk-Light" w:hAnsi="Sanuk-Light"/>
          <w:u w:color="000000"/>
        </w:rPr>
        <w:t xml:space="preserve">, industria </w:t>
      </w:r>
      <w:proofErr w:type="spellStart"/>
      <w:r w:rsidRPr="009436E3">
        <w:rPr>
          <w:rFonts w:ascii="Sanuk-Light" w:hAnsi="Sanuk-Light"/>
          <w:u w:color="000000"/>
        </w:rPr>
        <w:t>saturatu</w:t>
      </w:r>
      <w:proofErr w:type="spellEnd"/>
      <w:r w:rsidRPr="009436E3">
        <w:rPr>
          <w:rFonts w:ascii="Sanuk-Light" w:hAnsi="Sanuk-Light"/>
          <w:u w:color="000000"/>
        </w:rPr>
        <w:t xml:space="preserve"> batean </w:t>
      </w:r>
      <w:proofErr w:type="spellStart"/>
      <w:r w:rsidRPr="009436E3">
        <w:rPr>
          <w:rFonts w:ascii="Sanuk-Light" w:hAnsi="Sanuk-Light"/>
          <w:u w:color="000000"/>
        </w:rPr>
        <w:t>hazkunde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profesionalaren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norberaren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sormen-ahotsari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horretan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eusteko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erronka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konplexuari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heltzeko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48439B65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>Rincónek «</w:t>
      </w:r>
      <w:proofErr w:type="spellStart"/>
      <w:r w:rsidRPr="009436E3">
        <w:rPr>
          <w:rFonts w:ascii="Sanuk-Light" w:hAnsi="Sanuk-Light"/>
          <w:u w:color="000000"/>
        </w:rPr>
        <w:t>kanpoko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zaratak</w:t>
      </w:r>
      <w:proofErr w:type="spellEnd"/>
      <w:r w:rsidRPr="009436E3">
        <w:rPr>
          <w:rFonts w:ascii="Sanuk-Light" w:hAnsi="Sanuk-Light"/>
          <w:u w:color="000000"/>
        </w:rPr>
        <w:t>» —</w:t>
      </w:r>
      <w:proofErr w:type="spellStart"/>
      <w:r w:rsidRPr="009436E3">
        <w:rPr>
          <w:rFonts w:ascii="Sanuk-Light" w:hAnsi="Sanuk-Light"/>
          <w:u w:color="000000"/>
        </w:rPr>
        <w:t>joera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iragankorrek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adimen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artifiziala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bezalako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aurrerapenek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merkatuaren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presioek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bultzatuta</w:t>
      </w:r>
      <w:proofErr w:type="spellEnd"/>
      <w:r w:rsidRPr="009436E3">
        <w:rPr>
          <w:rFonts w:ascii="Sanuk-Light" w:hAnsi="Sanuk-Light"/>
          <w:u w:color="000000"/>
        </w:rPr>
        <w:t xml:space="preserve">— </w:t>
      </w:r>
      <w:proofErr w:type="spellStart"/>
      <w:r w:rsidRPr="009436E3">
        <w:rPr>
          <w:rFonts w:ascii="Sanuk-Light" w:hAnsi="Sanuk-Light"/>
          <w:u w:color="000000"/>
        </w:rPr>
        <w:t>egileak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metodo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autentikoenetatik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aldendu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ditzakeen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aztertuko</w:t>
      </w:r>
      <w:proofErr w:type="spellEnd"/>
      <w:r w:rsidRPr="009436E3">
        <w:rPr>
          <w:rFonts w:ascii="Sanuk-Light" w:hAnsi="Sanuk-Light"/>
          <w:u w:color="000000"/>
        </w:rPr>
        <w:t xml:space="preserve"> du, eta </w:t>
      </w:r>
      <w:proofErr w:type="spellStart"/>
      <w:r w:rsidRPr="009436E3">
        <w:rPr>
          <w:rFonts w:ascii="Sanuk-Light" w:hAnsi="Sanuk-Light"/>
          <w:u w:color="000000"/>
        </w:rPr>
        <w:t>jakin-minarekin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proiektu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pertsonalekin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mundu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fisikoarekin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berriro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konektatzeko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beharra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defendatuko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motibazioa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argitasuna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berreskuratzeko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64AD42E9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Paloma Rincón </w:t>
      </w:r>
      <w:proofErr w:type="spellStart"/>
      <w:r w:rsidRPr="009436E3">
        <w:rPr>
          <w:rFonts w:ascii="Sanuk-Light" w:hAnsi="Sanuk-Light"/>
          <w:u w:color="000000"/>
        </w:rPr>
        <w:t>diziplina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anitzeko</w:t>
      </w:r>
      <w:proofErr w:type="spellEnd"/>
      <w:r w:rsidRPr="009436E3">
        <w:rPr>
          <w:rFonts w:ascii="Sanuk-Light" w:hAnsi="Sanuk-Light"/>
          <w:u w:color="000000"/>
        </w:rPr>
        <w:t xml:space="preserve"> artista </w:t>
      </w:r>
      <w:proofErr w:type="spellStart"/>
      <w:r w:rsidRPr="009436E3">
        <w:rPr>
          <w:rFonts w:ascii="Sanuk-Light" w:hAnsi="Sanuk-Light"/>
          <w:u w:color="000000"/>
        </w:rPr>
        <w:t>bisuala</w:t>
      </w:r>
      <w:proofErr w:type="spellEnd"/>
      <w:r w:rsidRPr="009436E3">
        <w:rPr>
          <w:rFonts w:ascii="Sanuk-Light" w:hAnsi="Sanuk-Light"/>
          <w:u w:color="000000"/>
        </w:rPr>
        <w:t xml:space="preserve"> da, eta natura hila </w:t>
      </w:r>
      <w:proofErr w:type="spellStart"/>
      <w:r w:rsidRPr="009436E3">
        <w:rPr>
          <w:rFonts w:ascii="Sanuk-Light" w:hAnsi="Sanuk-Light"/>
          <w:u w:color="000000"/>
        </w:rPr>
        <w:t>bihurtu</w:t>
      </w:r>
      <w:proofErr w:type="spellEnd"/>
      <w:r w:rsidRPr="009436E3">
        <w:rPr>
          <w:rFonts w:ascii="Sanuk-Light" w:hAnsi="Sanuk-Light"/>
          <w:u w:color="000000"/>
        </w:rPr>
        <w:t xml:space="preserve"> du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adierazpide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nagusi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65ECE0F3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Bere lana </w:t>
      </w:r>
      <w:proofErr w:type="spellStart"/>
      <w:r w:rsidRPr="009436E3">
        <w:rPr>
          <w:rFonts w:ascii="Sanuk-Light" w:hAnsi="Sanuk-Light"/>
          <w:u w:color="000000"/>
        </w:rPr>
        <w:t>ikus-joko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bitxiak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sortzeagatik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nabarmentzen</w:t>
      </w:r>
      <w:proofErr w:type="spellEnd"/>
      <w:r w:rsidRPr="009436E3">
        <w:rPr>
          <w:rFonts w:ascii="Sanuk-Light" w:hAnsi="Sanuk-Light"/>
          <w:u w:color="000000"/>
        </w:rPr>
        <w:t xml:space="preserve"> da; </w:t>
      </w:r>
      <w:proofErr w:type="spellStart"/>
      <w:r w:rsidRPr="009436E3">
        <w:rPr>
          <w:rFonts w:ascii="Sanuk-Light" w:hAnsi="Sanuk-Light"/>
          <w:u w:color="000000"/>
        </w:rPr>
        <w:t>kolore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biziak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konposizio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grafikoak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erabiliz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eguneroko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objektuen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esanahia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berrinterpretatzen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elkarren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ondoan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jartze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ludiko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ustekabekoen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4B7EB13A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Bere </w:t>
      </w:r>
      <w:proofErr w:type="spellStart"/>
      <w:r w:rsidRPr="009436E3">
        <w:rPr>
          <w:rFonts w:ascii="Sanuk-Light" w:hAnsi="Sanuk-Light"/>
          <w:u w:color="000000"/>
        </w:rPr>
        <w:t>ibilbidean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zehar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argazkigintza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eskultura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instalazio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digitala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uztartzeko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maisutasunak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nazioarteko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kanpainak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sinatzera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eraman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besteak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beste</w:t>
      </w:r>
      <w:proofErr w:type="spellEnd"/>
      <w:r w:rsidRPr="009436E3">
        <w:rPr>
          <w:rFonts w:ascii="Sanuk-Light" w:hAnsi="Sanuk-Light"/>
          <w:u w:color="000000"/>
        </w:rPr>
        <w:t xml:space="preserve">, Coca-Cola, Google, Ford eta </w:t>
      </w:r>
      <w:proofErr w:type="spellStart"/>
      <w:r w:rsidRPr="009436E3">
        <w:rPr>
          <w:rFonts w:ascii="Sanuk-Light" w:hAnsi="Sanuk-Light"/>
          <w:u w:color="000000"/>
        </w:rPr>
        <w:t>Ikearekin</w:t>
      </w:r>
      <w:proofErr w:type="spellEnd"/>
      <w:r w:rsidRPr="009436E3">
        <w:rPr>
          <w:rFonts w:ascii="Sanuk-Light" w:hAnsi="Sanuk-Light"/>
          <w:u w:color="000000"/>
        </w:rPr>
        <w:t xml:space="preserve">. Aldi </w:t>
      </w:r>
      <w:proofErr w:type="spellStart"/>
      <w:r w:rsidRPr="009436E3">
        <w:rPr>
          <w:rFonts w:ascii="Sanuk-Light" w:hAnsi="Sanuk-Light"/>
          <w:u w:color="000000"/>
        </w:rPr>
        <w:t>berean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pertsonal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esperimentala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mundu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osoko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sormen-jaialdi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ospetsuetan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goraipatua</w:t>
      </w:r>
      <w:proofErr w:type="spellEnd"/>
      <w:r w:rsidRPr="009436E3">
        <w:rPr>
          <w:rFonts w:ascii="Sanuk-Light" w:hAnsi="Sanuk-Light"/>
          <w:u w:color="000000"/>
        </w:rPr>
        <w:t xml:space="preserve"> izan da, eta </w:t>
      </w:r>
      <w:proofErr w:type="spellStart"/>
      <w:r w:rsidRPr="009436E3">
        <w:rPr>
          <w:rFonts w:ascii="Sanuk-Light" w:hAnsi="Sanuk-Light"/>
          <w:u w:color="000000"/>
        </w:rPr>
        <w:t>gaur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egungo</w:t>
      </w:r>
      <w:proofErr w:type="spellEnd"/>
      <w:r w:rsidRPr="009436E3">
        <w:rPr>
          <w:rFonts w:ascii="Sanuk-Light" w:hAnsi="Sanuk-Light"/>
          <w:u w:color="000000"/>
        </w:rPr>
        <w:t xml:space="preserve"> arte-</w:t>
      </w:r>
      <w:proofErr w:type="spellStart"/>
      <w:r w:rsidRPr="009436E3">
        <w:rPr>
          <w:rFonts w:ascii="Sanuk-Light" w:hAnsi="Sanuk-Light"/>
          <w:u w:color="000000"/>
        </w:rPr>
        <w:t>zuzendari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berezienetako</w:t>
      </w:r>
      <w:proofErr w:type="spellEnd"/>
      <w:r w:rsidRPr="009436E3">
        <w:rPr>
          <w:rFonts w:ascii="Sanuk-Light" w:hAnsi="Sanuk-Light"/>
          <w:u w:color="000000"/>
        </w:rPr>
        <w:t xml:space="preserve"> bat </w:t>
      </w:r>
      <w:proofErr w:type="spellStart"/>
      <w:r w:rsidRPr="009436E3">
        <w:rPr>
          <w:rFonts w:ascii="Sanuk-Light" w:hAnsi="Sanuk-Light"/>
          <w:u w:color="000000"/>
        </w:rPr>
        <w:t>bezala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sendotu</w:t>
      </w:r>
      <w:proofErr w:type="spellEnd"/>
      <w:r w:rsidRPr="009436E3">
        <w:rPr>
          <w:rFonts w:ascii="Sanuk-Light" w:hAnsi="Sanuk-Light"/>
          <w:u w:color="000000"/>
        </w:rPr>
        <w:t xml:space="preserve"> du.</w:t>
      </w:r>
    </w:p>
    <w:p w14:paraId="5661EDF0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lastRenderedPageBreak/>
        <w:t>Estela de Castro: «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Argazkigintza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tresna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gisa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»</w:t>
      </w:r>
    </w:p>
    <w:p w14:paraId="05F1F14C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Madrildik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etorriko</w:t>
      </w:r>
      <w:proofErr w:type="spellEnd"/>
      <w:r w:rsidRPr="009436E3">
        <w:rPr>
          <w:rFonts w:ascii="Sanuk-Light" w:hAnsi="Sanuk-Light"/>
          <w:u w:color="000000"/>
        </w:rPr>
        <w:t xml:space="preserve"> da Estela de Castro, eta </w:t>
      </w:r>
      <w:proofErr w:type="spellStart"/>
      <w:r w:rsidRPr="009436E3">
        <w:rPr>
          <w:rFonts w:ascii="Sanuk-Light" w:hAnsi="Sanuk-Light"/>
          <w:u w:color="000000"/>
        </w:rPr>
        <w:t>Experience-ko</w:t>
      </w:r>
      <w:proofErr w:type="spellEnd"/>
      <w:r w:rsidRPr="009436E3">
        <w:rPr>
          <w:rFonts w:ascii="Sanuk-Light" w:hAnsi="Sanuk-Light"/>
          <w:u w:color="000000"/>
        </w:rPr>
        <w:t xml:space="preserve"> parte-</w:t>
      </w:r>
      <w:proofErr w:type="spellStart"/>
      <w:r w:rsidRPr="009436E3">
        <w:rPr>
          <w:rFonts w:ascii="Sanuk-Light" w:hAnsi="Sanuk-Light"/>
          <w:u w:color="000000"/>
        </w:rPr>
        <w:t>hartzaileei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proiektu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konprometituenetan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zeharreko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ibilbide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gogoetatsua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proposatuko</w:t>
      </w:r>
      <w:proofErr w:type="spellEnd"/>
      <w:r w:rsidRPr="009436E3">
        <w:rPr>
          <w:rFonts w:ascii="Sanuk-Light" w:hAnsi="Sanuk-Light"/>
          <w:u w:color="000000"/>
        </w:rPr>
        <w:t xml:space="preserve"> die. </w:t>
      </w:r>
      <w:proofErr w:type="spellStart"/>
      <w:r w:rsidRPr="009436E3">
        <w:rPr>
          <w:rFonts w:ascii="Sanuk-Light" w:hAnsi="Sanuk-Light"/>
          <w:u w:color="000000"/>
        </w:rPr>
        <w:t>Horrela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argazkigintzak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funtzio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estetiko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hutsa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gainditu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salaketa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sentsibilizaziorako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ezinbesteko</w:t>
      </w:r>
      <w:proofErr w:type="spellEnd"/>
      <w:r w:rsidRPr="009436E3">
        <w:rPr>
          <w:rFonts w:ascii="Sanuk-Light" w:hAnsi="Sanuk-Light"/>
          <w:u w:color="000000"/>
        </w:rPr>
        <w:t xml:space="preserve"> tresna </w:t>
      </w:r>
      <w:proofErr w:type="spellStart"/>
      <w:r w:rsidRPr="009436E3">
        <w:rPr>
          <w:rFonts w:ascii="Sanuk-Light" w:hAnsi="Sanuk-Light"/>
          <w:u w:color="000000"/>
        </w:rPr>
        <w:t>bihur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daitekeela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erakutsiko</w:t>
      </w:r>
      <w:proofErr w:type="spellEnd"/>
      <w:r w:rsidRPr="009436E3">
        <w:rPr>
          <w:rFonts w:ascii="Sanuk-Light" w:hAnsi="Sanuk-Light"/>
          <w:u w:color="000000"/>
        </w:rPr>
        <w:t xml:space="preserve"> du.</w:t>
      </w:r>
    </w:p>
    <w:p w14:paraId="2DC2B3AC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Hitzaldian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proiektuetako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batzuk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, eta </w:t>
      </w:r>
      <w:proofErr w:type="spellStart"/>
      <w:r w:rsidRPr="009436E3">
        <w:rPr>
          <w:rFonts w:ascii="Sanuk-Light" w:hAnsi="Sanuk-Light"/>
          <w:u w:color="000000"/>
        </w:rPr>
        <w:t>argazkigintza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eskubideen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animalien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eskubideen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inguruko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salaketa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sentsibilizaziorako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bitarteko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gisa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daitekeen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erakutsiko</w:t>
      </w:r>
      <w:proofErr w:type="spellEnd"/>
      <w:r w:rsidRPr="009436E3">
        <w:rPr>
          <w:rFonts w:ascii="Sanuk-Light" w:hAnsi="Sanuk-Light"/>
          <w:u w:color="000000"/>
        </w:rPr>
        <w:t xml:space="preserve"> du.</w:t>
      </w:r>
    </w:p>
    <w:p w14:paraId="217396C4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Bere </w:t>
      </w:r>
      <w:proofErr w:type="spellStart"/>
      <w:r w:rsidRPr="009436E3">
        <w:rPr>
          <w:rFonts w:ascii="Sanuk-Light" w:hAnsi="Sanuk-Light"/>
          <w:u w:color="000000"/>
        </w:rPr>
        <w:t>diskurtsoa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gaur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egungo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argazkilariak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premiazko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arazoen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zeregin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aktiboan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oinarrituko</w:t>
      </w:r>
      <w:proofErr w:type="spellEnd"/>
      <w:r w:rsidRPr="009436E3">
        <w:rPr>
          <w:rFonts w:ascii="Sanuk-Light" w:hAnsi="Sanuk-Light"/>
          <w:u w:color="000000"/>
        </w:rPr>
        <w:t xml:space="preserve"> da, </w:t>
      </w:r>
      <w:proofErr w:type="spellStart"/>
      <w:r w:rsidRPr="009436E3">
        <w:rPr>
          <w:rFonts w:ascii="Sanuk-Light" w:hAnsi="Sanuk-Light"/>
          <w:u w:color="000000"/>
        </w:rPr>
        <w:t>giza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eskubideen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animalien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ongizatearen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defentsari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lotutako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aktibismo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bisualari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arreta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berezia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eskainiz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6A6BA967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Madrilen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jaioa</w:t>
      </w:r>
      <w:proofErr w:type="spellEnd"/>
      <w:r w:rsidRPr="009436E3">
        <w:rPr>
          <w:rFonts w:ascii="Sanuk-Light" w:hAnsi="Sanuk-Light"/>
          <w:u w:color="000000"/>
        </w:rPr>
        <w:t xml:space="preserve"> 1978an, Estela de Castro </w:t>
      </w:r>
      <w:proofErr w:type="spellStart"/>
      <w:r w:rsidRPr="009436E3">
        <w:rPr>
          <w:rFonts w:ascii="Sanuk-Light" w:hAnsi="Sanuk-Light"/>
          <w:u w:color="000000"/>
        </w:rPr>
        <w:t>herrialdeko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erretratugile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nabarmenetako</w:t>
      </w:r>
      <w:proofErr w:type="spellEnd"/>
      <w:r w:rsidRPr="009436E3">
        <w:rPr>
          <w:rFonts w:ascii="Sanuk-Light" w:hAnsi="Sanuk-Light"/>
          <w:u w:color="000000"/>
        </w:rPr>
        <w:t xml:space="preserve"> bat da, eta 2019an </w:t>
      </w:r>
      <w:proofErr w:type="spellStart"/>
      <w:r w:rsidRPr="009436E3">
        <w:rPr>
          <w:rFonts w:ascii="Sanuk-Light" w:hAnsi="Sanuk-Light"/>
          <w:u w:color="000000"/>
        </w:rPr>
        <w:t>Espainiako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Errege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Familiaren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erretratu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ofizialak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izanagatik</w:t>
      </w:r>
      <w:proofErr w:type="spellEnd"/>
      <w:r w:rsidRPr="009436E3">
        <w:rPr>
          <w:rFonts w:ascii="Sanuk-Light" w:hAnsi="Sanuk-Light"/>
          <w:u w:color="000000"/>
        </w:rPr>
        <w:t xml:space="preserve"> da </w:t>
      </w:r>
      <w:proofErr w:type="spellStart"/>
      <w:r w:rsidRPr="009436E3">
        <w:rPr>
          <w:rFonts w:ascii="Sanuk-Light" w:hAnsi="Sanuk-Light"/>
          <w:u w:color="000000"/>
        </w:rPr>
        <w:t>ezaguna</w:t>
      </w:r>
      <w:proofErr w:type="spellEnd"/>
      <w:r w:rsidRPr="009436E3">
        <w:rPr>
          <w:rFonts w:ascii="Sanuk-Light" w:hAnsi="Sanuk-Light"/>
          <w:u w:color="000000"/>
        </w:rPr>
        <w:t xml:space="preserve">. Eduardo Momeñerekin eta </w:t>
      </w:r>
      <w:proofErr w:type="spellStart"/>
      <w:r w:rsidRPr="009436E3">
        <w:rPr>
          <w:rFonts w:ascii="Sanuk-Light" w:hAnsi="Sanuk-Light"/>
          <w:u w:color="000000"/>
        </w:rPr>
        <w:t>Vallhonrat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anaiekin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besteak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beste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trebatu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ondoren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komunikabideetan</w:t>
      </w:r>
      <w:proofErr w:type="spellEnd"/>
      <w:r w:rsidRPr="009436E3">
        <w:rPr>
          <w:rFonts w:ascii="Sanuk-Light" w:hAnsi="Sanuk-Light"/>
          <w:u w:color="000000"/>
        </w:rPr>
        <w:t xml:space="preserve"> —El País Semanal </w:t>
      </w:r>
      <w:proofErr w:type="spellStart"/>
      <w:r w:rsidRPr="009436E3">
        <w:rPr>
          <w:rFonts w:ascii="Sanuk-Light" w:hAnsi="Sanuk-Light"/>
          <w:u w:color="000000"/>
        </w:rPr>
        <w:t>edo</w:t>
      </w:r>
      <w:proofErr w:type="spellEnd"/>
      <w:r w:rsidRPr="009436E3">
        <w:rPr>
          <w:rFonts w:ascii="Sanuk-Light" w:hAnsi="Sanuk-Light"/>
          <w:u w:color="000000"/>
        </w:rPr>
        <w:t xml:space="preserve"> Forbes, </w:t>
      </w:r>
      <w:proofErr w:type="spellStart"/>
      <w:r w:rsidRPr="009436E3">
        <w:rPr>
          <w:rFonts w:ascii="Sanuk-Light" w:hAnsi="Sanuk-Light"/>
          <w:u w:color="000000"/>
        </w:rPr>
        <w:t>esaterako</w:t>
      </w:r>
      <w:proofErr w:type="spellEnd"/>
      <w:r w:rsidRPr="009436E3">
        <w:rPr>
          <w:rFonts w:ascii="Sanuk-Light" w:hAnsi="Sanuk-Light"/>
          <w:u w:color="000000"/>
        </w:rPr>
        <w:t xml:space="preserve">— </w:t>
      </w:r>
      <w:proofErr w:type="spellStart"/>
      <w:r w:rsidRPr="009436E3">
        <w:rPr>
          <w:rFonts w:ascii="Sanuk-Light" w:hAnsi="Sanuk-Light"/>
          <w:u w:color="000000"/>
        </w:rPr>
        <w:t>egindako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ibilbide</w:t>
      </w:r>
      <w:proofErr w:type="spellEnd"/>
      <w:r w:rsidRPr="009436E3">
        <w:rPr>
          <w:rFonts w:ascii="Sanuk-Light" w:hAnsi="Sanuk-Light"/>
          <w:u w:color="000000"/>
        </w:rPr>
        <w:t xml:space="preserve"> editorial </w:t>
      </w:r>
      <w:proofErr w:type="spellStart"/>
      <w:r w:rsidRPr="009436E3">
        <w:rPr>
          <w:rFonts w:ascii="Sanuk-Light" w:hAnsi="Sanuk-Light"/>
          <w:u w:color="000000"/>
        </w:rPr>
        <w:t>oparoa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irakaskuntzarekin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garrantzi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handiko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ekimen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solidarioen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garapenarekin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uztartzen</w:t>
      </w:r>
      <w:proofErr w:type="spellEnd"/>
      <w:r w:rsidRPr="009436E3">
        <w:rPr>
          <w:rFonts w:ascii="Sanuk-Light" w:hAnsi="Sanuk-Light"/>
          <w:u w:color="000000"/>
        </w:rPr>
        <w:t xml:space="preserve"> du, hala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PHES </w:t>
      </w:r>
      <w:proofErr w:type="spellStart"/>
      <w:r w:rsidRPr="009436E3">
        <w:rPr>
          <w:rFonts w:ascii="Sanuk-Light" w:hAnsi="Sanuk-Light"/>
          <w:u w:color="000000"/>
        </w:rPr>
        <w:t>proiektua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3F4ECA35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Konpromiso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etikoa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funtsezkoa</w:t>
      </w:r>
      <w:proofErr w:type="spellEnd"/>
      <w:r w:rsidRPr="009436E3">
        <w:rPr>
          <w:rFonts w:ascii="Sanuk-Light" w:hAnsi="Sanuk-Light"/>
          <w:u w:color="000000"/>
        </w:rPr>
        <w:t xml:space="preserve"> da The </w:t>
      </w:r>
      <w:proofErr w:type="spellStart"/>
      <w:r w:rsidRPr="009436E3">
        <w:rPr>
          <w:rFonts w:ascii="Sanuk-Light" w:hAnsi="Sanuk-Light"/>
          <w:u w:color="000000"/>
        </w:rPr>
        <w:t>Animals</w:t>
      </w:r>
      <w:proofErr w:type="spellEnd"/>
      <w:r w:rsidRPr="009436E3">
        <w:rPr>
          <w:rFonts w:ascii="Sanuk-Light" w:hAnsi="Sanuk-Light"/>
          <w:u w:color="000000"/>
        </w:rPr>
        <w:t xml:space="preserve"> —2023an Kultura </w:t>
      </w:r>
      <w:proofErr w:type="spellStart"/>
      <w:r w:rsidRPr="009436E3">
        <w:rPr>
          <w:rFonts w:ascii="Sanuk-Light" w:hAnsi="Sanuk-Light"/>
          <w:u w:color="000000"/>
        </w:rPr>
        <w:t>Ministerioak</w:t>
      </w:r>
      <w:proofErr w:type="spellEnd"/>
      <w:r w:rsidRPr="009436E3">
        <w:rPr>
          <w:rFonts w:ascii="Sanuk-Light" w:hAnsi="Sanuk-Light"/>
          <w:u w:color="000000"/>
        </w:rPr>
        <w:t xml:space="preserve"> Urteko Arte </w:t>
      </w:r>
      <w:proofErr w:type="spellStart"/>
      <w:r w:rsidRPr="009436E3">
        <w:rPr>
          <w:rFonts w:ascii="Sanuk-Light" w:hAnsi="Sanuk-Light"/>
          <w:u w:color="000000"/>
        </w:rPr>
        <w:t>Liburu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Onenaren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eman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zion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argazki-liburua</w:t>
      </w:r>
      <w:proofErr w:type="spellEnd"/>
      <w:r w:rsidRPr="009436E3">
        <w:rPr>
          <w:rFonts w:ascii="Sanuk-Light" w:hAnsi="Sanuk-Light"/>
          <w:u w:color="000000"/>
        </w:rPr>
        <w:t xml:space="preserve">— </w:t>
      </w:r>
      <w:proofErr w:type="spellStart"/>
      <w:r w:rsidRPr="009436E3">
        <w:rPr>
          <w:rFonts w:ascii="Sanuk-Light" w:hAnsi="Sanuk-Light"/>
          <w:u w:color="000000"/>
        </w:rPr>
        <w:t>edo</w:t>
      </w:r>
      <w:proofErr w:type="spellEnd"/>
      <w:r w:rsidRPr="009436E3">
        <w:rPr>
          <w:rFonts w:ascii="Sanuk-Light" w:hAnsi="Sanuk-Light"/>
          <w:u w:color="000000"/>
        </w:rPr>
        <w:t xml:space="preserve"> Retratos de Familia </w:t>
      </w:r>
      <w:proofErr w:type="spellStart"/>
      <w:r w:rsidRPr="009436E3">
        <w:rPr>
          <w:rFonts w:ascii="Sanuk-Light" w:hAnsi="Sanuk-Light"/>
          <w:u w:color="000000"/>
        </w:rPr>
        <w:t>bezalako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lanetan</w:t>
      </w:r>
      <w:proofErr w:type="spellEnd"/>
      <w:r w:rsidRPr="009436E3">
        <w:rPr>
          <w:rFonts w:ascii="Sanuk-Light" w:hAnsi="Sanuk-Light"/>
          <w:u w:color="000000"/>
        </w:rPr>
        <w:t xml:space="preserve">. 2026an, </w:t>
      </w:r>
      <w:proofErr w:type="spellStart"/>
      <w:r w:rsidRPr="009436E3">
        <w:rPr>
          <w:rFonts w:ascii="Sanuk-Light" w:hAnsi="Sanuk-Light"/>
          <w:u w:color="000000"/>
        </w:rPr>
        <w:t>erakusketa-jarduera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zabala</w:t>
      </w:r>
      <w:proofErr w:type="spellEnd"/>
      <w:r w:rsidRPr="009436E3">
        <w:rPr>
          <w:rFonts w:ascii="Sanuk-Light" w:hAnsi="Sanuk-Light"/>
          <w:u w:color="000000"/>
        </w:rPr>
        <w:t xml:space="preserve"> izan du, Matadero </w:t>
      </w:r>
      <w:proofErr w:type="spellStart"/>
      <w:r w:rsidRPr="009436E3">
        <w:rPr>
          <w:rFonts w:ascii="Sanuk-Light" w:hAnsi="Sanuk-Light"/>
          <w:u w:color="000000"/>
        </w:rPr>
        <w:t>Madridetik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PHotoEspañaren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barruan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Gamazoko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Navesetaraino</w:t>
      </w:r>
      <w:proofErr w:type="spellEnd"/>
      <w:r w:rsidRPr="009436E3">
        <w:rPr>
          <w:rFonts w:ascii="Sanuk-Light" w:hAnsi="Sanuk-Light"/>
          <w:u w:color="000000"/>
        </w:rPr>
        <w:t xml:space="preserve">, eta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lana </w:t>
      </w:r>
      <w:proofErr w:type="spellStart"/>
      <w:r w:rsidRPr="009436E3">
        <w:rPr>
          <w:rFonts w:ascii="Sanuk-Light" w:hAnsi="Sanuk-Light"/>
          <w:u w:color="000000"/>
        </w:rPr>
        <w:t>dagoeneko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erakunde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garrantzitsuen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bildumetan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dago</w:t>
      </w:r>
      <w:proofErr w:type="spellEnd"/>
      <w:r w:rsidRPr="009436E3">
        <w:rPr>
          <w:rFonts w:ascii="Sanuk-Light" w:hAnsi="Sanuk-Light"/>
          <w:u w:color="000000"/>
        </w:rPr>
        <w:t xml:space="preserve">, hala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CA2Mren </w:t>
      </w:r>
      <w:proofErr w:type="spellStart"/>
      <w:r w:rsidRPr="009436E3">
        <w:rPr>
          <w:rFonts w:ascii="Sanuk-Light" w:hAnsi="Sanuk-Light"/>
          <w:u w:color="000000"/>
        </w:rPr>
        <w:t>edo</w:t>
      </w:r>
      <w:proofErr w:type="spellEnd"/>
      <w:r w:rsidRPr="009436E3">
        <w:rPr>
          <w:rFonts w:ascii="Sanuk-Light" w:hAnsi="Sanuk-Light"/>
          <w:u w:color="000000"/>
        </w:rPr>
        <w:t xml:space="preserve"> Kultura </w:t>
      </w:r>
      <w:proofErr w:type="spellStart"/>
      <w:r w:rsidRPr="009436E3">
        <w:rPr>
          <w:rFonts w:ascii="Sanuk-Light" w:hAnsi="Sanuk-Light"/>
          <w:u w:color="000000"/>
        </w:rPr>
        <w:t>Ministerioarenetan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4CB01B69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Lídia Vives: «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Irudiaren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sekretua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»</w:t>
      </w:r>
    </w:p>
    <w:p w14:paraId="1B1861EA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Bartzelonatik</w:t>
      </w:r>
      <w:proofErr w:type="spellEnd"/>
      <w:r w:rsidRPr="009436E3">
        <w:rPr>
          <w:rFonts w:ascii="Sanuk-Light" w:hAnsi="Sanuk-Light"/>
          <w:u w:color="000000"/>
        </w:rPr>
        <w:t xml:space="preserve">, Lídia Vives artista </w:t>
      </w:r>
      <w:proofErr w:type="spellStart"/>
      <w:r w:rsidRPr="009436E3">
        <w:rPr>
          <w:rFonts w:ascii="Sanuk-Light" w:hAnsi="Sanuk-Light"/>
          <w:u w:color="000000"/>
        </w:rPr>
        <w:t>bisualak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sormen-prozesu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xehearen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sakontasunean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murgiltzera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gonbidatuko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 parte-</w:t>
      </w:r>
      <w:proofErr w:type="spellStart"/>
      <w:r w:rsidRPr="009436E3">
        <w:rPr>
          <w:rFonts w:ascii="Sanuk-Light" w:hAnsi="Sanuk-Light"/>
          <w:u w:color="000000"/>
        </w:rPr>
        <w:t>hartzaileak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hastapen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profesionaletatik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nazioarteko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sendotzera</w:t>
      </w:r>
      <w:proofErr w:type="spellEnd"/>
      <w:r w:rsidRPr="009436E3">
        <w:rPr>
          <w:rFonts w:ascii="Sanuk-Light" w:hAnsi="Sanuk-Light"/>
          <w:u w:color="000000"/>
        </w:rPr>
        <w:t xml:space="preserve"> arte.</w:t>
      </w:r>
    </w:p>
    <w:p w14:paraId="11710E86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Artistak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konposizio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konplexuak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egituratzen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du, eta </w:t>
      </w:r>
      <w:proofErr w:type="spellStart"/>
      <w:r w:rsidRPr="009436E3">
        <w:rPr>
          <w:rFonts w:ascii="Sanuk-Light" w:hAnsi="Sanuk-Light"/>
          <w:u w:color="000000"/>
        </w:rPr>
        <w:t>interpretaziorako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beharrezkoak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gakoak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emango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ikusleak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bakoitzean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nahita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txertatzen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ezkutuko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xehetasunak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sekretuak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aurkitzen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ikas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dezan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3946ED37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1991n </w:t>
      </w:r>
      <w:proofErr w:type="spellStart"/>
      <w:r w:rsidRPr="009436E3">
        <w:rPr>
          <w:rFonts w:ascii="Sanuk-Light" w:hAnsi="Sanuk-Light"/>
          <w:u w:color="000000"/>
        </w:rPr>
        <w:t>jaioa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Bartzelonan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bizi</w:t>
      </w:r>
      <w:proofErr w:type="spellEnd"/>
      <w:r w:rsidRPr="009436E3">
        <w:rPr>
          <w:rFonts w:ascii="Sanuk-Light" w:hAnsi="Sanuk-Light"/>
          <w:u w:color="000000"/>
        </w:rPr>
        <w:t xml:space="preserve"> den </w:t>
      </w:r>
      <w:proofErr w:type="spellStart"/>
      <w:r w:rsidRPr="009436E3">
        <w:rPr>
          <w:rFonts w:ascii="Sanuk-Light" w:hAnsi="Sanuk-Light"/>
          <w:u w:color="000000"/>
        </w:rPr>
        <w:t>Vivesek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identitate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bisual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nahastezina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eraiki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Italiako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Errenazimentuko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Barrokoko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maisuengan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inspirazio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handia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duena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Kolorearen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kontrol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bikainaren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estetika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piktoriko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nabarmenaren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autorretratuaren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ohiko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erabileraren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bidez</w:t>
      </w:r>
      <w:proofErr w:type="spellEnd"/>
      <w:r w:rsidRPr="009436E3">
        <w:rPr>
          <w:rFonts w:ascii="Sanuk-Light" w:hAnsi="Sanuk-Light"/>
          <w:u w:color="000000"/>
        </w:rPr>
        <w:t xml:space="preserve">, artista </w:t>
      </w:r>
      <w:proofErr w:type="spellStart"/>
      <w:r w:rsidRPr="009436E3">
        <w:rPr>
          <w:rFonts w:ascii="Sanuk-Light" w:hAnsi="Sanuk-Light"/>
          <w:u w:color="000000"/>
        </w:rPr>
        <w:t>katalanak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gaurkotasun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handiko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lantzen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errealitatearen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antzerki-errepresentazioaren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mugak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zalantzan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jarriz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71073C35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Bere </w:t>
      </w:r>
      <w:proofErr w:type="spellStart"/>
      <w:r w:rsidRPr="009436E3">
        <w:rPr>
          <w:rFonts w:ascii="Sanuk-Light" w:hAnsi="Sanuk-Light"/>
          <w:u w:color="000000"/>
        </w:rPr>
        <w:t>ibilbideak</w:t>
      </w:r>
      <w:proofErr w:type="spellEnd"/>
      <w:r w:rsidRPr="009436E3">
        <w:rPr>
          <w:rFonts w:ascii="Sanuk-Light" w:hAnsi="Sanuk-Light"/>
          <w:u w:color="000000"/>
        </w:rPr>
        <w:t xml:space="preserve"> Louvre </w:t>
      </w:r>
      <w:proofErr w:type="spellStart"/>
      <w:r w:rsidRPr="009436E3">
        <w:rPr>
          <w:rFonts w:ascii="Sanuk-Light" w:hAnsi="Sanuk-Light"/>
          <w:u w:color="000000"/>
        </w:rPr>
        <w:t>Parisko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museoa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Londresko</w:t>
      </w:r>
      <w:proofErr w:type="spellEnd"/>
      <w:r w:rsidRPr="009436E3">
        <w:rPr>
          <w:rFonts w:ascii="Sanuk-Light" w:hAnsi="Sanuk-Light"/>
          <w:u w:color="000000"/>
        </w:rPr>
        <w:t xml:space="preserve"> Saatchi Gallery </w:t>
      </w:r>
      <w:proofErr w:type="spellStart"/>
      <w:r w:rsidRPr="009436E3">
        <w:rPr>
          <w:rFonts w:ascii="Sanuk-Light" w:hAnsi="Sanuk-Light"/>
          <w:u w:color="000000"/>
        </w:rPr>
        <w:t>bezalako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leku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enblematikoetara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eraman</w:t>
      </w:r>
      <w:proofErr w:type="spellEnd"/>
      <w:r w:rsidRPr="009436E3">
        <w:rPr>
          <w:rFonts w:ascii="Sanuk-Light" w:hAnsi="Sanuk-Light"/>
          <w:u w:color="000000"/>
        </w:rPr>
        <w:t xml:space="preserve"> du, eta Vogue Italia </w:t>
      </w:r>
      <w:proofErr w:type="spellStart"/>
      <w:r w:rsidRPr="009436E3">
        <w:rPr>
          <w:rFonts w:ascii="Sanuk-Light" w:hAnsi="Sanuk-Light"/>
          <w:u w:color="000000"/>
        </w:rPr>
        <w:t>bezalako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aldizkarietan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argitaratu</w:t>
      </w:r>
      <w:proofErr w:type="spellEnd"/>
      <w:r w:rsidRPr="009436E3">
        <w:rPr>
          <w:rFonts w:ascii="Sanuk-Light" w:hAnsi="Sanuk-Light"/>
          <w:u w:color="000000"/>
        </w:rPr>
        <w:t xml:space="preserve"> du. </w:t>
      </w:r>
      <w:proofErr w:type="spellStart"/>
      <w:r w:rsidRPr="009436E3">
        <w:rPr>
          <w:rFonts w:ascii="Sanuk-Light" w:hAnsi="Sanuk-Light"/>
          <w:u w:color="000000"/>
        </w:rPr>
        <w:t>Nazioarteko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aintzatespenek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babestuta</w:t>
      </w:r>
      <w:proofErr w:type="spellEnd"/>
      <w:r w:rsidRPr="009436E3">
        <w:rPr>
          <w:rFonts w:ascii="Sanuk-Light" w:hAnsi="Sanuk-Light"/>
          <w:u w:color="000000"/>
        </w:rPr>
        <w:t xml:space="preserve"> —</w:t>
      </w:r>
      <w:proofErr w:type="spellStart"/>
      <w:r w:rsidRPr="009436E3">
        <w:rPr>
          <w:rFonts w:ascii="Sanuk-Light" w:hAnsi="Sanuk-Light"/>
          <w:u w:color="000000"/>
        </w:rPr>
        <w:t>besteak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beste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Monochrome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Awards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lastRenderedPageBreak/>
        <w:t>sarietan</w:t>
      </w:r>
      <w:proofErr w:type="spellEnd"/>
      <w:r w:rsidRPr="009436E3">
        <w:rPr>
          <w:rFonts w:ascii="Sanuk-Light" w:hAnsi="Sanuk-Light"/>
          <w:u w:color="000000"/>
        </w:rPr>
        <w:t xml:space="preserve"> Urteko Arte </w:t>
      </w:r>
      <w:proofErr w:type="spellStart"/>
      <w:r w:rsidRPr="009436E3">
        <w:rPr>
          <w:rFonts w:ascii="Sanuk-Light" w:hAnsi="Sanuk-Light"/>
          <w:u w:color="000000"/>
        </w:rPr>
        <w:t>Argazkilariaren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saria</w:t>
      </w:r>
      <w:proofErr w:type="spellEnd"/>
      <w:r w:rsidRPr="009436E3">
        <w:rPr>
          <w:rFonts w:ascii="Sanuk-Light" w:hAnsi="Sanuk-Light"/>
          <w:u w:color="000000"/>
        </w:rPr>
        <w:t xml:space="preserve">—, Vives </w:t>
      </w:r>
      <w:proofErr w:type="spellStart"/>
      <w:r w:rsidRPr="009436E3">
        <w:rPr>
          <w:rFonts w:ascii="Sanuk-Light" w:hAnsi="Sanuk-Light"/>
          <w:u w:color="000000"/>
        </w:rPr>
        <w:t>pentsalari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bisual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nabarmena</w:t>
      </w:r>
      <w:proofErr w:type="spellEnd"/>
      <w:r w:rsidRPr="009436E3">
        <w:rPr>
          <w:rFonts w:ascii="Sanuk-Light" w:hAnsi="Sanuk-Light"/>
          <w:u w:color="000000"/>
        </w:rPr>
        <w:t xml:space="preserve"> ere </w:t>
      </w:r>
      <w:proofErr w:type="spellStart"/>
      <w:r w:rsidRPr="009436E3">
        <w:rPr>
          <w:rFonts w:ascii="Sanuk-Light" w:hAnsi="Sanuk-Light"/>
          <w:u w:color="000000"/>
        </w:rPr>
        <w:t>bada</w:t>
      </w:r>
      <w:proofErr w:type="spellEnd"/>
      <w:r w:rsidRPr="009436E3">
        <w:rPr>
          <w:rFonts w:ascii="Sanuk-Light" w:hAnsi="Sanuk-Light"/>
          <w:u w:color="000000"/>
        </w:rPr>
        <w:t xml:space="preserve">. Hala </w:t>
      </w:r>
      <w:proofErr w:type="spellStart"/>
      <w:r w:rsidRPr="009436E3">
        <w:rPr>
          <w:rFonts w:ascii="Sanuk-Light" w:hAnsi="Sanuk-Light"/>
          <w:u w:color="000000"/>
        </w:rPr>
        <w:t>erakutsi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zuen</w:t>
      </w:r>
      <w:proofErr w:type="spellEnd"/>
      <w:r w:rsidRPr="009436E3">
        <w:rPr>
          <w:rFonts w:ascii="Sanuk-Light" w:hAnsi="Sanuk-Light"/>
          <w:u w:color="000000"/>
        </w:rPr>
        <w:t xml:space="preserve"> TEDx </w:t>
      </w:r>
      <w:proofErr w:type="spellStart"/>
      <w:r w:rsidRPr="009436E3">
        <w:rPr>
          <w:rFonts w:ascii="Sanuk-Light" w:hAnsi="Sanuk-Light"/>
          <w:u w:color="000000"/>
        </w:rPr>
        <w:t>hitzaldian</w:t>
      </w:r>
      <w:proofErr w:type="spellEnd"/>
      <w:r w:rsidRPr="009436E3">
        <w:rPr>
          <w:rFonts w:ascii="Sanuk-Light" w:hAnsi="Sanuk-Light"/>
          <w:u w:color="000000"/>
        </w:rPr>
        <w:t xml:space="preserve">, non </w:t>
      </w:r>
      <w:proofErr w:type="spellStart"/>
      <w:r w:rsidRPr="009436E3">
        <w:rPr>
          <w:rFonts w:ascii="Sanuk-Light" w:hAnsi="Sanuk-Light"/>
          <w:u w:color="000000"/>
        </w:rPr>
        <w:t>adimen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artifizialaren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berezitasunaren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ordezkaezintasunaz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hausnartu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zuen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3D9DA64E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Maite Velasco: «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Topaketatik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formara»</w:t>
      </w:r>
    </w:p>
    <w:p w14:paraId="6401CB49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Maite Velasco </w:t>
      </w:r>
      <w:proofErr w:type="spellStart"/>
      <w:r w:rsidRPr="009436E3">
        <w:rPr>
          <w:rFonts w:ascii="Sanuk-Light" w:hAnsi="Sanuk-Light"/>
          <w:u w:color="000000"/>
        </w:rPr>
        <w:t>euskal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argazkilariak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dokumentu</w:t>
      </w:r>
      <w:proofErr w:type="spellEnd"/>
      <w:r w:rsidRPr="009436E3">
        <w:rPr>
          <w:rFonts w:ascii="Sanuk-Light" w:hAnsi="Sanuk-Light"/>
          <w:u w:color="000000"/>
        </w:rPr>
        <w:t xml:space="preserve">-lana </w:t>
      </w:r>
      <w:proofErr w:type="spellStart"/>
      <w:r w:rsidRPr="009436E3">
        <w:rPr>
          <w:rFonts w:ascii="Sanuk-Light" w:hAnsi="Sanuk-Light"/>
          <w:u w:color="000000"/>
        </w:rPr>
        <w:t>gidatzen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metodologia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errealitate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sozial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batekin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izandako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lehen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topaketa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intuitibotik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proiektu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fotografiko</w:t>
      </w:r>
      <w:proofErr w:type="spellEnd"/>
      <w:r w:rsidRPr="009436E3">
        <w:rPr>
          <w:rFonts w:ascii="Sanuk-Light" w:hAnsi="Sanuk-Light"/>
          <w:u w:color="000000"/>
        </w:rPr>
        <w:t xml:space="preserve"> formal eta </w:t>
      </w:r>
      <w:proofErr w:type="spellStart"/>
      <w:r w:rsidRPr="009436E3">
        <w:rPr>
          <w:rFonts w:ascii="Sanuk-Light" w:hAnsi="Sanuk-Light"/>
          <w:u w:color="000000"/>
        </w:rPr>
        <w:t>egituratu</w:t>
      </w:r>
      <w:proofErr w:type="spellEnd"/>
      <w:r w:rsidRPr="009436E3">
        <w:rPr>
          <w:rFonts w:ascii="Sanuk-Light" w:hAnsi="Sanuk-Light"/>
          <w:u w:color="000000"/>
        </w:rPr>
        <w:t xml:space="preserve"> baten </w:t>
      </w:r>
      <w:proofErr w:type="spellStart"/>
      <w:r w:rsidRPr="009436E3">
        <w:rPr>
          <w:rFonts w:ascii="Sanuk-Light" w:hAnsi="Sanuk-Light"/>
          <w:u w:color="000000"/>
        </w:rPr>
        <w:t>gauzatzerainoko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prozesu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konplexua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garatzen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azalduz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Hitzaldiak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keinu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txikiak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antzemateko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eguneroko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narratibetatik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kontakizun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sendoak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eraikitzeko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gaitasuna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erakutsiko</w:t>
      </w:r>
      <w:proofErr w:type="spellEnd"/>
      <w:r w:rsidRPr="009436E3">
        <w:rPr>
          <w:rFonts w:ascii="Sanuk-Light" w:hAnsi="Sanuk-Light"/>
          <w:u w:color="000000"/>
        </w:rPr>
        <w:t xml:space="preserve"> du; </w:t>
      </w:r>
      <w:proofErr w:type="spellStart"/>
      <w:r w:rsidRPr="009436E3">
        <w:rPr>
          <w:rFonts w:ascii="Sanuk-Light" w:hAnsi="Sanuk-Light"/>
          <w:u w:color="000000"/>
        </w:rPr>
        <w:t>askotan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narratiba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horiek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fokutik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kanpo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geratzen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dira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33E09E44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Hiru </w:t>
      </w:r>
      <w:proofErr w:type="spellStart"/>
      <w:r w:rsidRPr="009436E3">
        <w:rPr>
          <w:rFonts w:ascii="Sanuk-Light" w:hAnsi="Sanuk-Light"/>
          <w:u w:color="000000"/>
        </w:rPr>
        <w:t>proiekturen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bidez</w:t>
      </w:r>
      <w:proofErr w:type="spellEnd"/>
      <w:r w:rsidRPr="009436E3">
        <w:rPr>
          <w:rFonts w:ascii="Sanuk-Light" w:hAnsi="Sanuk-Light"/>
          <w:u w:color="000000"/>
        </w:rPr>
        <w:t xml:space="preserve"> —Bernabe, 437KM eta Vivienda Temporal—, Maite Velascok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sorkuntza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fotografikoko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prozesua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lanean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zehar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doazen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galderak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: memoria, </w:t>
      </w:r>
      <w:proofErr w:type="spellStart"/>
      <w:r w:rsidRPr="009436E3">
        <w:rPr>
          <w:rFonts w:ascii="Sanuk-Light" w:hAnsi="Sanuk-Light"/>
          <w:u w:color="000000"/>
        </w:rPr>
        <w:t>lurraldea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intimitatea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etxearen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eraikuntza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Hitzaldia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ingurune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pertsonalari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lotutako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proiektuetatik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abiatuko</w:t>
      </w:r>
      <w:proofErr w:type="spellEnd"/>
      <w:r w:rsidRPr="009436E3">
        <w:rPr>
          <w:rFonts w:ascii="Sanuk-Light" w:hAnsi="Sanuk-Light"/>
          <w:u w:color="000000"/>
        </w:rPr>
        <w:t xml:space="preserve"> da eta Vivienda Temporal </w:t>
      </w:r>
      <w:proofErr w:type="spellStart"/>
      <w:r w:rsidRPr="009436E3">
        <w:rPr>
          <w:rFonts w:ascii="Sanuk-Light" w:hAnsi="Sanuk-Light"/>
          <w:u w:color="000000"/>
        </w:rPr>
        <w:t>proiektura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iritsiko</w:t>
      </w:r>
      <w:proofErr w:type="spellEnd"/>
      <w:r w:rsidRPr="009436E3">
        <w:rPr>
          <w:rFonts w:ascii="Sanuk-Light" w:hAnsi="Sanuk-Light"/>
          <w:u w:color="000000"/>
        </w:rPr>
        <w:t xml:space="preserve"> da; </w:t>
      </w:r>
      <w:proofErr w:type="spellStart"/>
      <w:r w:rsidRPr="009436E3">
        <w:rPr>
          <w:rFonts w:ascii="Sanuk-Light" w:hAnsi="Sanuk-Light"/>
          <w:u w:color="000000"/>
        </w:rPr>
        <w:t>bertan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proiektu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fotografiko</w:t>
      </w:r>
      <w:proofErr w:type="spellEnd"/>
      <w:r w:rsidRPr="009436E3">
        <w:rPr>
          <w:rFonts w:ascii="Sanuk-Light" w:hAnsi="Sanuk-Light"/>
          <w:u w:color="000000"/>
        </w:rPr>
        <w:t xml:space="preserve"> bat </w:t>
      </w:r>
      <w:proofErr w:type="spellStart"/>
      <w:r w:rsidRPr="009436E3">
        <w:rPr>
          <w:rFonts w:ascii="Sanuk-Light" w:hAnsi="Sanuk-Light"/>
          <w:u w:color="000000"/>
        </w:rPr>
        <w:t>sortzeko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prozesu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osoan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sakonduko</w:t>
      </w:r>
      <w:proofErr w:type="spellEnd"/>
      <w:r w:rsidRPr="009436E3">
        <w:rPr>
          <w:rFonts w:ascii="Sanuk-Light" w:hAnsi="Sanuk-Light"/>
          <w:u w:color="000000"/>
        </w:rPr>
        <w:t xml:space="preserve"> du: </w:t>
      </w:r>
      <w:proofErr w:type="spellStart"/>
      <w:r w:rsidRPr="009436E3">
        <w:rPr>
          <w:rFonts w:ascii="Sanuk-Light" w:hAnsi="Sanuk-Light"/>
          <w:u w:color="000000"/>
        </w:rPr>
        <w:t>ikerketatik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argazkietan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agertzen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pertsonekin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izandako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topaketatik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irudiak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hartzera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ediziora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azkenik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argazki-liburu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bihurtzera</w:t>
      </w:r>
      <w:proofErr w:type="spellEnd"/>
      <w:r w:rsidRPr="009436E3">
        <w:rPr>
          <w:rFonts w:ascii="Sanuk-Light" w:hAnsi="Sanuk-Light"/>
          <w:u w:color="000000"/>
        </w:rPr>
        <w:t xml:space="preserve"> arte.</w:t>
      </w:r>
    </w:p>
    <w:p w14:paraId="4B245C03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1998an </w:t>
      </w:r>
      <w:proofErr w:type="spellStart"/>
      <w:r w:rsidRPr="009436E3">
        <w:rPr>
          <w:rFonts w:ascii="Sanuk-Light" w:hAnsi="Sanuk-Light"/>
          <w:u w:color="000000"/>
        </w:rPr>
        <w:t>Bermeon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jaioa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Madrilen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bizi</w:t>
      </w:r>
      <w:proofErr w:type="spellEnd"/>
      <w:r w:rsidRPr="009436E3">
        <w:rPr>
          <w:rFonts w:ascii="Sanuk-Light" w:hAnsi="Sanuk-Light"/>
          <w:u w:color="000000"/>
        </w:rPr>
        <w:t xml:space="preserve"> den </w:t>
      </w:r>
      <w:proofErr w:type="spellStart"/>
      <w:r w:rsidRPr="009436E3">
        <w:rPr>
          <w:rFonts w:ascii="Sanuk-Light" w:hAnsi="Sanuk-Light"/>
          <w:u w:color="000000"/>
        </w:rPr>
        <w:t>euskal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sortzaile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gazte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honek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ingurunea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esploratzea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bihurtu</w:t>
      </w:r>
      <w:proofErr w:type="spellEnd"/>
      <w:r w:rsidRPr="009436E3">
        <w:rPr>
          <w:rFonts w:ascii="Sanuk-Light" w:hAnsi="Sanuk-Light"/>
          <w:u w:color="000000"/>
        </w:rPr>
        <w:t xml:space="preserve"> du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nortasun-ezaugarri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nagusi</w:t>
      </w:r>
      <w:proofErr w:type="spellEnd"/>
      <w:r w:rsidRPr="009436E3">
        <w:rPr>
          <w:rFonts w:ascii="Sanuk-Light" w:hAnsi="Sanuk-Light"/>
          <w:u w:color="000000"/>
        </w:rPr>
        <w:t xml:space="preserve">. Bere </w:t>
      </w:r>
      <w:proofErr w:type="spellStart"/>
      <w:r w:rsidRPr="009436E3">
        <w:rPr>
          <w:rFonts w:ascii="Sanuk-Light" w:hAnsi="Sanuk-Light"/>
          <w:u w:color="000000"/>
        </w:rPr>
        <w:t>argazki-praktika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saiakuntza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dokumentalaren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zorroztasunaren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introspekzio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emozionalaren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elkargunean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kokatzen</w:t>
      </w:r>
      <w:proofErr w:type="spellEnd"/>
      <w:r w:rsidRPr="009436E3">
        <w:rPr>
          <w:rFonts w:ascii="Sanuk-Light" w:hAnsi="Sanuk-Light"/>
          <w:u w:color="000000"/>
        </w:rPr>
        <w:t xml:space="preserve"> da, </w:t>
      </w:r>
      <w:proofErr w:type="spellStart"/>
      <w:r w:rsidRPr="009436E3">
        <w:rPr>
          <w:rFonts w:ascii="Sanuk-Light" w:hAnsi="Sanuk-Light"/>
          <w:u w:color="000000"/>
        </w:rPr>
        <w:t>bizilekuek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pertsonen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identitatearen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intimitatearen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eraikuntzan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duten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eragina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sakon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aztertuz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4CEAB99A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Sinposioaren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laugarren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edizio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honetan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presentziak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izaera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berezia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Velascok</w:t>
      </w:r>
      <w:proofErr w:type="spellEnd"/>
      <w:r w:rsidRPr="009436E3">
        <w:rPr>
          <w:rFonts w:ascii="Sanuk-Light" w:hAnsi="Sanuk-Light"/>
          <w:u w:color="000000"/>
        </w:rPr>
        <w:t xml:space="preserve"> Jardín Remoto </w:t>
      </w:r>
      <w:proofErr w:type="spellStart"/>
      <w:r w:rsidRPr="009436E3">
        <w:rPr>
          <w:rFonts w:ascii="Sanuk-Light" w:hAnsi="Sanuk-Light"/>
          <w:u w:color="000000"/>
        </w:rPr>
        <w:t>Experience</w:t>
      </w:r>
      <w:proofErr w:type="spellEnd"/>
      <w:r w:rsidRPr="009436E3">
        <w:rPr>
          <w:rFonts w:ascii="Sanuk-Light" w:hAnsi="Sanuk-Light"/>
          <w:u w:color="000000"/>
        </w:rPr>
        <w:t xml:space="preserve"> 2025eko Portfolio </w:t>
      </w:r>
      <w:proofErr w:type="spellStart"/>
      <w:r w:rsidRPr="009436E3">
        <w:rPr>
          <w:rFonts w:ascii="Sanuk-Light" w:hAnsi="Sanuk-Light"/>
          <w:u w:color="000000"/>
        </w:rPr>
        <w:t>Onenaren</w:t>
      </w:r>
      <w:proofErr w:type="spellEnd"/>
      <w:r w:rsidRPr="009436E3">
        <w:rPr>
          <w:rFonts w:ascii="Sanuk-Light" w:hAnsi="Sanuk-Light"/>
          <w:u w:color="000000"/>
        </w:rPr>
        <w:t xml:space="preserve"> Saria </w:t>
      </w:r>
      <w:proofErr w:type="spellStart"/>
      <w:r w:rsidRPr="009436E3">
        <w:rPr>
          <w:rFonts w:ascii="Sanuk-Light" w:hAnsi="Sanuk-Light"/>
          <w:u w:color="000000"/>
        </w:rPr>
        <w:t>irabazi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baitzuen</w:t>
      </w:r>
      <w:proofErr w:type="spellEnd"/>
      <w:r w:rsidRPr="009436E3">
        <w:rPr>
          <w:rFonts w:ascii="Sanuk-Light" w:hAnsi="Sanuk-Light"/>
          <w:u w:color="000000"/>
        </w:rPr>
        <w:t xml:space="preserve">. Bere Vivienda temporal </w:t>
      </w:r>
      <w:proofErr w:type="spellStart"/>
      <w:r w:rsidRPr="009436E3">
        <w:rPr>
          <w:rFonts w:ascii="Sanuk-Light" w:hAnsi="Sanuk-Light"/>
          <w:u w:color="000000"/>
        </w:rPr>
        <w:t>proiektu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sarituak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gazteen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etxebizitza-prekarietatearen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erradiografia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gordinak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aurten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ikusgai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jarriko</w:t>
      </w:r>
      <w:proofErr w:type="spellEnd"/>
      <w:r w:rsidRPr="009436E3">
        <w:rPr>
          <w:rFonts w:ascii="Sanuk-Light" w:hAnsi="Sanuk-Light"/>
          <w:u w:color="000000"/>
        </w:rPr>
        <w:t xml:space="preserve"> da, parte-</w:t>
      </w:r>
      <w:proofErr w:type="spellStart"/>
      <w:r w:rsidRPr="009436E3">
        <w:rPr>
          <w:rFonts w:ascii="Sanuk-Light" w:hAnsi="Sanuk-Light"/>
          <w:u w:color="000000"/>
        </w:rPr>
        <w:t>hartzaile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izatetik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hizlari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deialdi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epaimahaikide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izatera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bilakaera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markatuz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63DF32F8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Jon Gorospe: «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Kaletik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white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cube-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ra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»</w:t>
      </w:r>
    </w:p>
    <w:p w14:paraId="04B32EC3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Oslotik</w:t>
      </w:r>
      <w:proofErr w:type="spellEnd"/>
      <w:r w:rsidRPr="009436E3">
        <w:rPr>
          <w:rFonts w:ascii="Sanuk-Light" w:hAnsi="Sanuk-Light"/>
          <w:u w:color="000000"/>
        </w:rPr>
        <w:t xml:space="preserve"> Jardín Remoto </w:t>
      </w:r>
      <w:proofErr w:type="spellStart"/>
      <w:r w:rsidRPr="009436E3">
        <w:rPr>
          <w:rFonts w:ascii="Sanuk-Light" w:hAnsi="Sanuk-Light"/>
          <w:u w:color="000000"/>
        </w:rPr>
        <w:t>Experience-ra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iritsiko</w:t>
      </w:r>
      <w:proofErr w:type="spellEnd"/>
      <w:r w:rsidRPr="009436E3">
        <w:rPr>
          <w:rFonts w:ascii="Sanuk-Light" w:hAnsi="Sanuk-Light"/>
          <w:u w:color="000000"/>
        </w:rPr>
        <w:t xml:space="preserve"> da Jon Gorospe artista </w:t>
      </w:r>
      <w:proofErr w:type="spellStart"/>
      <w:r w:rsidRPr="009436E3">
        <w:rPr>
          <w:rFonts w:ascii="Sanuk-Light" w:hAnsi="Sanuk-Light"/>
          <w:u w:color="000000"/>
        </w:rPr>
        <w:t>arabarra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Paisaia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antropizatuaren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hiri-inguruneko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tentsioen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dinamikak</w:t>
      </w:r>
      <w:proofErr w:type="spellEnd"/>
      <w:r w:rsidRPr="009436E3">
        <w:rPr>
          <w:rFonts w:ascii="Sanuk-Light" w:hAnsi="Sanuk-Light"/>
          <w:u w:color="000000"/>
        </w:rPr>
        <w:t xml:space="preserve"> arte </w:t>
      </w:r>
      <w:proofErr w:type="spellStart"/>
      <w:r w:rsidRPr="009436E3">
        <w:rPr>
          <w:rFonts w:ascii="Sanuk-Light" w:hAnsi="Sanuk-Light"/>
          <w:u w:color="000000"/>
        </w:rPr>
        <w:t>garaikideko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galerietako</w:t>
      </w:r>
      <w:proofErr w:type="spellEnd"/>
      <w:r w:rsidRPr="009436E3">
        <w:rPr>
          <w:rFonts w:ascii="Sanuk-Light" w:hAnsi="Sanuk-Light"/>
          <w:u w:color="000000"/>
        </w:rPr>
        <w:t xml:space="preserve"> «</w:t>
      </w:r>
      <w:proofErr w:type="spellStart"/>
      <w:r w:rsidRPr="009436E3">
        <w:rPr>
          <w:rFonts w:ascii="Sanuk-Light" w:hAnsi="Sanuk-Light"/>
          <w:u w:color="000000"/>
        </w:rPr>
        <w:t>kubo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zuri</w:t>
      </w:r>
      <w:proofErr w:type="spellEnd"/>
      <w:r w:rsidRPr="009436E3">
        <w:rPr>
          <w:rFonts w:ascii="Sanuk-Light" w:hAnsi="Sanuk-Light"/>
          <w:u w:color="000000"/>
        </w:rPr>
        <w:t xml:space="preserve">» </w:t>
      </w:r>
      <w:proofErr w:type="spellStart"/>
      <w:r w:rsidRPr="009436E3">
        <w:rPr>
          <w:rFonts w:ascii="Sanuk-Light" w:hAnsi="Sanuk-Light"/>
          <w:u w:color="000000"/>
        </w:rPr>
        <w:t>aseptikora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eraman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daitezkeen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aztertuko</w:t>
      </w:r>
      <w:proofErr w:type="spellEnd"/>
      <w:r w:rsidRPr="009436E3">
        <w:rPr>
          <w:rFonts w:ascii="Sanuk-Light" w:hAnsi="Sanuk-Light"/>
          <w:u w:color="000000"/>
        </w:rPr>
        <w:t xml:space="preserve"> du.</w:t>
      </w:r>
    </w:p>
    <w:p w14:paraId="69159A12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>«</w:t>
      </w:r>
      <w:proofErr w:type="spellStart"/>
      <w:r w:rsidRPr="009436E3">
        <w:rPr>
          <w:rFonts w:ascii="Sanuk-Light" w:hAnsi="Sanuk-Light"/>
          <w:u w:color="000000"/>
        </w:rPr>
        <w:t>Kaletik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white</w:t>
      </w:r>
      <w:proofErr w:type="spellEnd"/>
      <w:r w:rsidRPr="009436E3">
        <w:rPr>
          <w:rFonts w:ascii="Sanuk-Light" w:hAnsi="Sanuk-Light"/>
          <w:u w:color="000000"/>
        </w:rPr>
        <w:t xml:space="preserve"> cube-</w:t>
      </w:r>
      <w:proofErr w:type="spellStart"/>
      <w:r w:rsidRPr="009436E3">
        <w:rPr>
          <w:rFonts w:ascii="Sanuk-Light" w:hAnsi="Sanuk-Light"/>
          <w:u w:color="000000"/>
        </w:rPr>
        <w:t>ra</w:t>
      </w:r>
      <w:proofErr w:type="spellEnd"/>
      <w:r w:rsidRPr="009436E3">
        <w:rPr>
          <w:rFonts w:ascii="Sanuk-Light" w:hAnsi="Sanuk-Light"/>
          <w:u w:color="000000"/>
        </w:rPr>
        <w:t xml:space="preserve">» </w:t>
      </w:r>
      <w:proofErr w:type="spellStart"/>
      <w:r w:rsidRPr="009436E3">
        <w:rPr>
          <w:rFonts w:ascii="Sanuk-Light" w:hAnsi="Sanuk-Light"/>
          <w:u w:color="000000"/>
        </w:rPr>
        <w:t>aurkezpenean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Gorospek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lan-prozesua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du. </w:t>
      </w:r>
      <w:proofErr w:type="spellStart"/>
      <w:r w:rsidRPr="009436E3">
        <w:rPr>
          <w:rFonts w:ascii="Sanuk-Light" w:hAnsi="Sanuk-Light"/>
          <w:u w:color="000000"/>
        </w:rPr>
        <w:t>Erreferentzia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artistikoen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pentsamendu-eskolen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laguntzaz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ibilaldia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ereduen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bilaketa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aktiboa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sorkuntza-sistemaren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oinarrizko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elementuak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direla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du. </w:t>
      </w:r>
      <w:proofErr w:type="spellStart"/>
      <w:r w:rsidRPr="009436E3">
        <w:rPr>
          <w:rFonts w:ascii="Sanuk-Light" w:hAnsi="Sanuk-Light"/>
          <w:u w:color="000000"/>
        </w:rPr>
        <w:t>Gorospek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hiri-eremuetako</w:t>
      </w:r>
      <w:proofErr w:type="spellEnd"/>
      <w:r w:rsidRPr="009436E3">
        <w:rPr>
          <w:rFonts w:ascii="Sanuk-Light" w:hAnsi="Sanuk-Light"/>
          <w:u w:color="000000"/>
        </w:rPr>
        <w:t xml:space="preserve"> landa-</w:t>
      </w:r>
      <w:proofErr w:type="spellStart"/>
      <w:r w:rsidRPr="009436E3">
        <w:rPr>
          <w:rFonts w:ascii="Sanuk-Light" w:hAnsi="Sanuk-Light"/>
          <w:u w:color="000000"/>
        </w:rPr>
        <w:t>lanaren</w:t>
      </w:r>
      <w:proofErr w:type="spellEnd"/>
      <w:r w:rsidRPr="009436E3">
        <w:rPr>
          <w:rFonts w:ascii="Sanuk-Light" w:hAnsi="Sanuk-Light"/>
          <w:u w:color="000000"/>
        </w:rPr>
        <w:t xml:space="preserve"> eta arte-</w:t>
      </w:r>
      <w:proofErr w:type="spellStart"/>
      <w:r w:rsidRPr="009436E3">
        <w:rPr>
          <w:rFonts w:ascii="Sanuk-Light" w:hAnsi="Sanuk-Light"/>
          <w:u w:color="000000"/>
        </w:rPr>
        <w:t>zentroetako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erakusketaren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lotura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marrazten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argazkiaren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hartualdiko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erregistroko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sentsazioak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azken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erakusketara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eramateko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hainbat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erabaki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estrategiaren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bidez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bisitariekin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konektatzen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saiatuz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7CC49D52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lastRenderedPageBreak/>
        <w:t>Egileak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hirien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diseinuak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herritarren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bizitza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ezinbestean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baldintzatzen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aztertuko</w:t>
      </w:r>
      <w:proofErr w:type="spellEnd"/>
      <w:r w:rsidRPr="009436E3">
        <w:rPr>
          <w:rFonts w:ascii="Sanuk-Light" w:hAnsi="Sanuk-Light"/>
          <w:u w:color="000000"/>
        </w:rPr>
        <w:t xml:space="preserve"> du, eta </w:t>
      </w:r>
      <w:proofErr w:type="spellStart"/>
      <w:r w:rsidRPr="009436E3">
        <w:rPr>
          <w:rFonts w:ascii="Sanuk-Light" w:hAnsi="Sanuk-Light"/>
          <w:u w:color="000000"/>
        </w:rPr>
        <w:t>fenomeno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kritikoak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salatuko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, hala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espazio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publikoaren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merkantilizazioa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publizitatearen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presentzia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etengabea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arkitektura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etsaia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erabiltzea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kolektibo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kalteberak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baztertzeko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1DD44B80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>Vitoria-</w:t>
      </w:r>
      <w:proofErr w:type="spellStart"/>
      <w:r w:rsidRPr="009436E3">
        <w:rPr>
          <w:rFonts w:ascii="Sanuk-Light" w:hAnsi="Sanuk-Light"/>
          <w:u w:color="000000"/>
        </w:rPr>
        <w:t>Gasteizen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jaioa</w:t>
      </w:r>
      <w:proofErr w:type="spellEnd"/>
      <w:r w:rsidRPr="009436E3">
        <w:rPr>
          <w:rFonts w:ascii="Sanuk-Light" w:hAnsi="Sanuk-Light"/>
          <w:u w:color="000000"/>
        </w:rPr>
        <w:t xml:space="preserve"> (1986), </w:t>
      </w:r>
      <w:proofErr w:type="spellStart"/>
      <w:r w:rsidRPr="009436E3">
        <w:rPr>
          <w:rFonts w:ascii="Sanuk-Light" w:hAnsi="Sanuk-Light"/>
          <w:u w:color="000000"/>
        </w:rPr>
        <w:t>Gorospek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Europako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proiekzio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nabarmena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ibilbidea</w:t>
      </w:r>
      <w:proofErr w:type="spellEnd"/>
      <w:r w:rsidRPr="009436E3">
        <w:rPr>
          <w:rFonts w:ascii="Sanuk-Light" w:hAnsi="Sanuk-Light"/>
          <w:u w:color="000000"/>
        </w:rPr>
        <w:t xml:space="preserve"> du. Euskal </w:t>
      </w:r>
      <w:proofErr w:type="spellStart"/>
      <w:r w:rsidRPr="009436E3">
        <w:rPr>
          <w:rFonts w:ascii="Sanuk-Light" w:hAnsi="Sanuk-Light"/>
          <w:u w:color="000000"/>
        </w:rPr>
        <w:t>Herriko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EASDn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graduatu</w:t>
      </w:r>
      <w:proofErr w:type="spellEnd"/>
      <w:r w:rsidRPr="009436E3">
        <w:rPr>
          <w:rFonts w:ascii="Sanuk-Light" w:hAnsi="Sanuk-Light"/>
          <w:u w:color="000000"/>
        </w:rPr>
        <w:t xml:space="preserve"> zen eta </w:t>
      </w:r>
      <w:proofErr w:type="spellStart"/>
      <w:r w:rsidRPr="009436E3">
        <w:rPr>
          <w:rFonts w:ascii="Sanuk-Light" w:hAnsi="Sanuk-Light"/>
          <w:u w:color="000000"/>
        </w:rPr>
        <w:t>Norvegiako</w:t>
      </w:r>
      <w:proofErr w:type="spellEnd"/>
      <w:r w:rsidRPr="009436E3">
        <w:rPr>
          <w:rFonts w:ascii="Sanuk-Light" w:hAnsi="Sanuk-Light"/>
          <w:u w:color="000000"/>
        </w:rPr>
        <w:t xml:space="preserve"> Arte </w:t>
      </w:r>
      <w:proofErr w:type="spellStart"/>
      <w:r w:rsidRPr="009436E3">
        <w:rPr>
          <w:rFonts w:ascii="Sanuk-Light" w:hAnsi="Sanuk-Light"/>
          <w:u w:color="000000"/>
        </w:rPr>
        <w:t>Akademia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Nazionalean</w:t>
      </w:r>
      <w:proofErr w:type="spellEnd"/>
      <w:r w:rsidRPr="009436E3">
        <w:rPr>
          <w:rFonts w:ascii="Sanuk-Light" w:hAnsi="Sanuk-Light"/>
          <w:u w:color="000000"/>
        </w:rPr>
        <w:t xml:space="preserve"> (KHIO) </w:t>
      </w:r>
      <w:proofErr w:type="spellStart"/>
      <w:r w:rsidRPr="009436E3">
        <w:rPr>
          <w:rFonts w:ascii="Sanuk-Light" w:hAnsi="Sanuk-Light"/>
          <w:u w:color="000000"/>
        </w:rPr>
        <w:t>graduondoko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espezializazioan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dago</w:t>
      </w:r>
      <w:proofErr w:type="spellEnd"/>
      <w:r w:rsidRPr="009436E3">
        <w:rPr>
          <w:rFonts w:ascii="Sanuk-Light" w:hAnsi="Sanuk-Light"/>
          <w:u w:color="000000"/>
        </w:rPr>
        <w:t xml:space="preserve">. Bere </w:t>
      </w:r>
      <w:proofErr w:type="spellStart"/>
      <w:r w:rsidRPr="009436E3">
        <w:rPr>
          <w:rFonts w:ascii="Sanuk-Light" w:hAnsi="Sanuk-Light"/>
          <w:u w:color="000000"/>
        </w:rPr>
        <w:t>lanak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sistematikoki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aztertzen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biztanle-dentsitate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handiko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hiriguneak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lurraldearen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gainazalean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gizakiak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utzitako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aztarna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muturreko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agerikoena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balira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bezala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interpretatuz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746138F3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Bere </w:t>
      </w:r>
      <w:proofErr w:type="spellStart"/>
      <w:r w:rsidRPr="009436E3">
        <w:rPr>
          <w:rFonts w:ascii="Sanuk-Light" w:hAnsi="Sanuk-Light"/>
          <w:u w:color="000000"/>
        </w:rPr>
        <w:t>diskurtso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kritikoa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garatzeko</w:t>
      </w:r>
      <w:proofErr w:type="spellEnd"/>
      <w:r w:rsidRPr="009436E3">
        <w:rPr>
          <w:rFonts w:ascii="Sanuk-Light" w:hAnsi="Sanuk-Light"/>
          <w:u w:color="000000"/>
        </w:rPr>
        <w:t xml:space="preserve">, artista </w:t>
      </w:r>
      <w:proofErr w:type="spellStart"/>
      <w:r w:rsidRPr="009436E3">
        <w:rPr>
          <w:rFonts w:ascii="Sanuk-Light" w:hAnsi="Sanuk-Light"/>
          <w:u w:color="000000"/>
        </w:rPr>
        <w:t>arabarra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argazkigintza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tradizionalaren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mugetatik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harago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doa</w:t>
      </w:r>
      <w:proofErr w:type="spellEnd"/>
      <w:r w:rsidRPr="009436E3">
        <w:rPr>
          <w:rFonts w:ascii="Sanuk-Light" w:hAnsi="Sanuk-Light"/>
          <w:u w:color="000000"/>
        </w:rPr>
        <w:t xml:space="preserve">. Bere </w:t>
      </w:r>
      <w:proofErr w:type="spellStart"/>
      <w:r w:rsidRPr="009436E3">
        <w:rPr>
          <w:rFonts w:ascii="Sanuk-Light" w:hAnsi="Sanuk-Light"/>
          <w:u w:color="000000"/>
        </w:rPr>
        <w:t>lan-metodologia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garaikideak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bideoa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argi-instalazioa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soinu-esperimentazioa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uztartzen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gure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hirien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identitatea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globalizazio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estetikoaren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ondorioak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zuzenean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zalantzan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jartzen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dituzten</w:t>
      </w:r>
      <w:proofErr w:type="spellEnd"/>
      <w:r w:rsidRPr="009436E3">
        <w:rPr>
          <w:rFonts w:ascii="Sanuk-Light" w:hAnsi="Sanuk-Light"/>
          <w:u w:color="000000"/>
        </w:rPr>
        <w:t xml:space="preserve"> pieza </w:t>
      </w:r>
      <w:proofErr w:type="spellStart"/>
      <w:r w:rsidRPr="009436E3">
        <w:rPr>
          <w:rFonts w:ascii="Sanuk-Light" w:hAnsi="Sanuk-Light"/>
          <w:u w:color="000000"/>
        </w:rPr>
        <w:t>murgiltzaileak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sortuz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50D2BF1B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Xènia Fuentes: «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Gorputza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materia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artistiko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gisa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: atmosfera,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ezkutatzea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eta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arrakala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»</w:t>
      </w:r>
    </w:p>
    <w:p w14:paraId="3FFA6053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Eta </w:t>
      </w:r>
      <w:proofErr w:type="spellStart"/>
      <w:r w:rsidRPr="009436E3">
        <w:rPr>
          <w:rFonts w:ascii="Sanuk-Light" w:hAnsi="Sanuk-Light"/>
          <w:u w:color="000000"/>
        </w:rPr>
        <w:t>Bartzelonatik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etorriko</w:t>
      </w:r>
      <w:proofErr w:type="spellEnd"/>
      <w:r w:rsidRPr="009436E3">
        <w:rPr>
          <w:rFonts w:ascii="Sanuk-Light" w:hAnsi="Sanuk-Light"/>
          <w:u w:color="000000"/>
        </w:rPr>
        <w:t xml:space="preserve"> den Xènia Fuentes </w:t>
      </w:r>
      <w:proofErr w:type="spellStart"/>
      <w:r w:rsidRPr="009436E3">
        <w:rPr>
          <w:rFonts w:ascii="Sanuk-Light" w:hAnsi="Sanuk-Light"/>
          <w:u w:color="000000"/>
        </w:rPr>
        <w:t>argazkilariak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argazki-lanaren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oinarriak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hiru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ardatz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kontzeptualen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bidez</w:t>
      </w:r>
      <w:proofErr w:type="spellEnd"/>
      <w:r w:rsidRPr="009436E3">
        <w:rPr>
          <w:rFonts w:ascii="Sanuk-Light" w:hAnsi="Sanuk-Light"/>
          <w:u w:color="000000"/>
        </w:rPr>
        <w:t xml:space="preserve">: atmosfera, </w:t>
      </w:r>
      <w:proofErr w:type="spellStart"/>
      <w:r w:rsidRPr="009436E3">
        <w:rPr>
          <w:rFonts w:ascii="Sanuk-Light" w:hAnsi="Sanuk-Light"/>
          <w:u w:color="000000"/>
        </w:rPr>
        <w:t>ezkutatzea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arrakala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034E311D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Bartzelonako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artistak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espazioa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argia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kolorea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du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irudien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ikus-klima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zizelkatzeko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Gorputzak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identitate-funtzioa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utzi</w:t>
      </w:r>
      <w:proofErr w:type="spellEnd"/>
      <w:r w:rsidRPr="009436E3">
        <w:rPr>
          <w:rFonts w:ascii="Sanuk-Light" w:hAnsi="Sanuk-Light"/>
          <w:u w:color="000000"/>
        </w:rPr>
        <w:t xml:space="preserve"> eta materia </w:t>
      </w:r>
      <w:proofErr w:type="spellStart"/>
      <w:r w:rsidRPr="009436E3">
        <w:rPr>
          <w:rFonts w:ascii="Sanuk-Light" w:hAnsi="Sanuk-Light"/>
          <w:u w:color="000000"/>
        </w:rPr>
        <w:t>plastiko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huts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bihurtzen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une </w:t>
      </w:r>
      <w:proofErr w:type="spellStart"/>
      <w:r w:rsidRPr="009436E3">
        <w:rPr>
          <w:rFonts w:ascii="Sanuk-Light" w:hAnsi="Sanuk-Light"/>
          <w:u w:color="000000"/>
        </w:rPr>
        <w:t>zehatza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azalduko</w:t>
      </w:r>
      <w:proofErr w:type="spellEnd"/>
      <w:r w:rsidRPr="009436E3">
        <w:rPr>
          <w:rFonts w:ascii="Sanuk-Light" w:hAnsi="Sanuk-Light"/>
          <w:u w:color="000000"/>
        </w:rPr>
        <w:t xml:space="preserve"> du, baita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misterio-</w:t>
      </w:r>
      <w:proofErr w:type="spellStart"/>
      <w:r w:rsidRPr="009436E3">
        <w:rPr>
          <w:rFonts w:ascii="Sanuk-Light" w:hAnsi="Sanuk-Light"/>
          <w:u w:color="000000"/>
        </w:rPr>
        <w:t>poetika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bereziaren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oinarrian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dauden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erreferentziak</w:t>
      </w:r>
      <w:proofErr w:type="spellEnd"/>
      <w:r w:rsidRPr="009436E3">
        <w:rPr>
          <w:rFonts w:ascii="Sanuk-Light" w:hAnsi="Sanuk-Light"/>
          <w:u w:color="000000"/>
        </w:rPr>
        <w:t xml:space="preserve"> ere.</w:t>
      </w:r>
    </w:p>
    <w:p w14:paraId="69BEDAA8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Experience-ko</w:t>
      </w:r>
      <w:proofErr w:type="spellEnd"/>
      <w:r w:rsidRPr="009436E3">
        <w:rPr>
          <w:rFonts w:ascii="Sanuk-Light" w:hAnsi="Sanuk-Light"/>
          <w:u w:color="000000"/>
        </w:rPr>
        <w:t xml:space="preserve"> parte-</w:t>
      </w:r>
      <w:proofErr w:type="spellStart"/>
      <w:r w:rsidRPr="009436E3">
        <w:rPr>
          <w:rFonts w:ascii="Sanuk-Light" w:hAnsi="Sanuk-Light"/>
          <w:u w:color="000000"/>
        </w:rPr>
        <w:t>hartzaileek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argazki-praktikara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hurbiltzeko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aukera</w:t>
      </w:r>
      <w:proofErr w:type="spellEnd"/>
      <w:r w:rsidRPr="009436E3">
        <w:rPr>
          <w:rFonts w:ascii="Sanuk-Light" w:hAnsi="Sanuk-Light"/>
          <w:u w:color="000000"/>
        </w:rPr>
        <w:t xml:space="preserve"> izango </w:t>
      </w:r>
      <w:proofErr w:type="spellStart"/>
      <w:r w:rsidRPr="009436E3">
        <w:rPr>
          <w:rFonts w:ascii="Sanuk-Light" w:hAnsi="Sanuk-Light"/>
          <w:u w:color="000000"/>
        </w:rPr>
        <w:t>dute</w:t>
      </w:r>
      <w:proofErr w:type="spellEnd"/>
      <w:r w:rsidRPr="009436E3">
        <w:rPr>
          <w:rFonts w:ascii="Sanuk-Light" w:hAnsi="Sanuk-Light"/>
          <w:u w:color="000000"/>
        </w:rPr>
        <w:t xml:space="preserve">, eta </w:t>
      </w:r>
      <w:proofErr w:type="spellStart"/>
      <w:r w:rsidRPr="009436E3">
        <w:rPr>
          <w:rFonts w:ascii="Sanuk-Light" w:hAnsi="Sanuk-Light"/>
          <w:u w:color="000000"/>
        </w:rPr>
        <w:t>gorputzak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identitate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gisa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funtzionatzeari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utzi</w:t>
      </w:r>
      <w:proofErr w:type="spellEnd"/>
      <w:r w:rsidRPr="009436E3">
        <w:rPr>
          <w:rFonts w:ascii="Sanuk-Light" w:hAnsi="Sanuk-Light"/>
          <w:u w:color="000000"/>
        </w:rPr>
        <w:t xml:space="preserve"> eta materia </w:t>
      </w:r>
      <w:proofErr w:type="spellStart"/>
      <w:r w:rsidRPr="009436E3">
        <w:rPr>
          <w:rFonts w:ascii="Sanuk-Light" w:hAnsi="Sanuk-Light"/>
          <w:u w:color="000000"/>
        </w:rPr>
        <w:t>artistiko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bihur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daitekeen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ezaguna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zertxobait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desberdin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jokatzen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hasten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denean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gertatzen</w:t>
      </w:r>
      <w:proofErr w:type="spellEnd"/>
      <w:r w:rsidRPr="009436E3">
        <w:rPr>
          <w:rFonts w:ascii="Sanuk-Light" w:hAnsi="Sanuk-Light"/>
          <w:u w:color="000000"/>
        </w:rPr>
        <w:t xml:space="preserve"> den </w:t>
      </w:r>
      <w:proofErr w:type="spellStart"/>
      <w:r w:rsidRPr="009436E3">
        <w:rPr>
          <w:rFonts w:ascii="Sanuk-Light" w:hAnsi="Sanuk-Light"/>
          <w:u w:color="000000"/>
        </w:rPr>
        <w:t>ezagutuko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dute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Hitzaldian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proiektu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ezberdinetako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irudiak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begirada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elikatu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duten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erreferentzietako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batzuk</w:t>
      </w:r>
      <w:proofErr w:type="spellEnd"/>
      <w:r w:rsidRPr="009436E3">
        <w:rPr>
          <w:rFonts w:ascii="Sanuk-Light" w:hAnsi="Sanuk-Light"/>
          <w:u w:color="000000"/>
        </w:rPr>
        <w:t xml:space="preserve"> —</w:t>
      </w:r>
      <w:proofErr w:type="spellStart"/>
      <w:r w:rsidRPr="009436E3">
        <w:rPr>
          <w:rFonts w:ascii="Sanuk-Light" w:hAnsi="Sanuk-Light"/>
          <w:u w:color="000000"/>
        </w:rPr>
        <w:t>zinematografikoak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fotografikoak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piktorikoak</w:t>
      </w:r>
      <w:proofErr w:type="spellEnd"/>
      <w:r w:rsidRPr="009436E3">
        <w:rPr>
          <w:rFonts w:ascii="Sanuk-Light" w:hAnsi="Sanuk-Light"/>
          <w:u w:color="000000"/>
        </w:rPr>
        <w:t xml:space="preserve">— </w:t>
      </w:r>
      <w:proofErr w:type="spellStart"/>
      <w:r w:rsidRPr="009436E3">
        <w:rPr>
          <w:rFonts w:ascii="Sanuk-Light" w:hAnsi="Sanuk-Light"/>
          <w:u w:color="000000"/>
        </w:rPr>
        <w:t>partekatuko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59D756EB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u w:color="000000"/>
        </w:rPr>
        <w:t xml:space="preserve">1981ean </w:t>
      </w:r>
      <w:proofErr w:type="spellStart"/>
      <w:r w:rsidRPr="009436E3">
        <w:rPr>
          <w:rFonts w:ascii="Sanuk-Light" w:hAnsi="Sanuk-Light"/>
          <w:u w:color="000000"/>
        </w:rPr>
        <w:t>Bartzelonan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jaioa</w:t>
      </w:r>
      <w:proofErr w:type="spellEnd"/>
      <w:r w:rsidRPr="009436E3">
        <w:rPr>
          <w:rFonts w:ascii="Sanuk-Light" w:hAnsi="Sanuk-Light"/>
          <w:u w:color="000000"/>
        </w:rPr>
        <w:t xml:space="preserve">, Fuentes Institut </w:t>
      </w:r>
      <w:proofErr w:type="spellStart"/>
      <w:r w:rsidRPr="009436E3">
        <w:rPr>
          <w:rFonts w:ascii="Sanuk-Light" w:hAnsi="Sanuk-Light"/>
          <w:u w:color="000000"/>
        </w:rPr>
        <w:t>d’Estudis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Fotogràfics</w:t>
      </w:r>
      <w:proofErr w:type="spellEnd"/>
      <w:r w:rsidRPr="009436E3">
        <w:rPr>
          <w:rFonts w:ascii="Sanuk-Light" w:hAnsi="Sanuk-Light"/>
          <w:u w:color="000000"/>
        </w:rPr>
        <w:t xml:space="preserve"> de </w:t>
      </w:r>
      <w:proofErr w:type="spellStart"/>
      <w:r w:rsidRPr="009436E3">
        <w:rPr>
          <w:rFonts w:ascii="Sanuk-Light" w:hAnsi="Sanuk-Light"/>
          <w:u w:color="000000"/>
        </w:rPr>
        <w:t>Catalunyan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ESCACen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trebatu</w:t>
      </w:r>
      <w:proofErr w:type="spellEnd"/>
      <w:r w:rsidRPr="009436E3">
        <w:rPr>
          <w:rFonts w:ascii="Sanuk-Light" w:hAnsi="Sanuk-Light"/>
          <w:u w:color="000000"/>
        </w:rPr>
        <w:t xml:space="preserve"> zen, eta </w:t>
      </w:r>
      <w:proofErr w:type="spellStart"/>
      <w:r w:rsidRPr="009436E3">
        <w:rPr>
          <w:rFonts w:ascii="Sanuk-Light" w:hAnsi="Sanuk-Light"/>
          <w:u w:color="000000"/>
        </w:rPr>
        <w:t>gaur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egun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Alzueta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galeriak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ordezkatzen</w:t>
      </w:r>
      <w:proofErr w:type="spellEnd"/>
      <w:r w:rsidRPr="009436E3">
        <w:rPr>
          <w:rFonts w:ascii="Sanuk-Light" w:hAnsi="Sanuk-Light"/>
          <w:u w:color="000000"/>
        </w:rPr>
        <w:t xml:space="preserve"> du. Bere </w:t>
      </w:r>
      <w:proofErr w:type="spellStart"/>
      <w:r w:rsidRPr="009436E3">
        <w:rPr>
          <w:rFonts w:ascii="Sanuk-Light" w:hAnsi="Sanuk-Light"/>
          <w:u w:color="000000"/>
        </w:rPr>
        <w:t>ikerketa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sortzailearen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ardatza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autorretratuan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dualtasunean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oinarritzen</w:t>
      </w:r>
      <w:proofErr w:type="spellEnd"/>
      <w:r w:rsidRPr="009436E3">
        <w:rPr>
          <w:rFonts w:ascii="Sanuk-Light" w:hAnsi="Sanuk-Light"/>
          <w:u w:color="000000"/>
        </w:rPr>
        <w:t xml:space="preserve"> da, </w:t>
      </w:r>
      <w:proofErr w:type="spellStart"/>
      <w:r w:rsidRPr="009436E3">
        <w:rPr>
          <w:rFonts w:ascii="Sanuk-Light" w:hAnsi="Sanuk-Light"/>
          <w:u w:color="000000"/>
        </w:rPr>
        <w:t>kameraren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atzean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begiratzen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emakumearen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objektiboaren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erakusten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denaren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elkarrizketa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isil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etenik</w:t>
      </w:r>
      <w:proofErr w:type="spellEnd"/>
      <w:r w:rsidRPr="009436E3">
        <w:rPr>
          <w:rFonts w:ascii="Sanuk-Light" w:hAnsi="Sanuk-Light"/>
          <w:u w:color="000000"/>
        </w:rPr>
        <w:t xml:space="preserve"> gabea </w:t>
      </w:r>
      <w:proofErr w:type="spellStart"/>
      <w:r w:rsidRPr="009436E3">
        <w:rPr>
          <w:rFonts w:ascii="Sanuk-Light" w:hAnsi="Sanuk-Light"/>
          <w:u w:color="000000"/>
        </w:rPr>
        <w:t>ezarriz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352E57D4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Beti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etxeko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intimitatetik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abiatuta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egileak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gorputza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feminitatea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ehuna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bezalako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elementuak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bolumen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abstraktuak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keinu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estaliak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sortzeko</w:t>
      </w:r>
      <w:proofErr w:type="spellEnd"/>
      <w:r w:rsidRPr="009436E3">
        <w:rPr>
          <w:rFonts w:ascii="Sanuk-Light" w:hAnsi="Sanuk-Light"/>
          <w:u w:color="000000"/>
        </w:rPr>
        <w:t xml:space="preserve">. Bere </w:t>
      </w:r>
      <w:proofErr w:type="spellStart"/>
      <w:r w:rsidRPr="009436E3">
        <w:rPr>
          <w:rFonts w:ascii="Sanuk-Light" w:hAnsi="Sanuk-Light"/>
          <w:u w:color="000000"/>
        </w:rPr>
        <w:t>konposizioetan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aurpegia</w:t>
      </w:r>
      <w:proofErr w:type="spellEnd"/>
      <w:r w:rsidRPr="009436E3">
        <w:rPr>
          <w:rFonts w:ascii="Sanuk-Light" w:hAnsi="Sanuk-Light"/>
          <w:u w:color="000000"/>
        </w:rPr>
        <w:t xml:space="preserve"> oso </w:t>
      </w:r>
      <w:proofErr w:type="spellStart"/>
      <w:r w:rsidRPr="009436E3">
        <w:rPr>
          <w:rFonts w:ascii="Sanuk-Light" w:hAnsi="Sanuk-Light"/>
          <w:u w:color="000000"/>
        </w:rPr>
        <w:t>gutxitan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agertzen</w:t>
      </w:r>
      <w:proofErr w:type="spellEnd"/>
      <w:r w:rsidRPr="009436E3">
        <w:rPr>
          <w:rFonts w:ascii="Sanuk-Light" w:hAnsi="Sanuk-Light"/>
          <w:u w:color="000000"/>
        </w:rPr>
        <w:t xml:space="preserve"> den </w:t>
      </w:r>
      <w:proofErr w:type="spellStart"/>
      <w:r w:rsidRPr="009436E3">
        <w:rPr>
          <w:rFonts w:ascii="Sanuk-Light" w:hAnsi="Sanuk-Light"/>
          <w:u w:color="000000"/>
        </w:rPr>
        <w:t>horietan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errebelazioaren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anonimatuaren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tentsio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etengabea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nagusitzen</w:t>
      </w:r>
      <w:proofErr w:type="spellEnd"/>
      <w:r w:rsidRPr="009436E3">
        <w:rPr>
          <w:rFonts w:ascii="Sanuk-Light" w:hAnsi="Sanuk-Light"/>
          <w:u w:color="000000"/>
        </w:rPr>
        <w:t xml:space="preserve"> da, </w:t>
      </w:r>
      <w:proofErr w:type="spellStart"/>
      <w:r w:rsidRPr="009436E3">
        <w:rPr>
          <w:rFonts w:ascii="Sanuk-Light" w:hAnsi="Sanuk-Light"/>
          <w:u w:color="000000"/>
        </w:rPr>
        <w:t>argazkigintza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tradizio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piktoriko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eskultorikoarekin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ezinbestean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hurbilduz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4DEC2D6B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14.000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euroko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sariak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portfolioen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berrikuspenetan</w:t>
      </w:r>
      <w:proofErr w:type="spellEnd"/>
    </w:p>
    <w:p w14:paraId="78972DB2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lastRenderedPageBreak/>
        <w:t>Larunbateko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sei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hitzaldien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ondoren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sei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hizlari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horiek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portfolioen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berrikusle</w:t>
      </w:r>
      <w:proofErr w:type="spellEnd"/>
      <w:r w:rsidRPr="009436E3">
        <w:rPr>
          <w:rFonts w:ascii="Sanuk-Light" w:hAnsi="Sanuk-Light"/>
          <w:u w:color="000000"/>
        </w:rPr>
        <w:t xml:space="preserve"> izango </w:t>
      </w:r>
      <w:proofErr w:type="spellStart"/>
      <w:r w:rsidRPr="009436E3">
        <w:rPr>
          <w:rFonts w:ascii="Sanuk-Light" w:hAnsi="Sanuk-Light"/>
          <w:u w:color="000000"/>
        </w:rPr>
        <w:t>dira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igandean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beste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berrikusle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ugarirekin</w:t>
      </w:r>
      <w:proofErr w:type="spellEnd"/>
      <w:r w:rsidRPr="009436E3">
        <w:rPr>
          <w:rFonts w:ascii="Sanuk-Light" w:hAnsi="Sanuk-Light"/>
          <w:u w:color="000000"/>
        </w:rPr>
        <w:t xml:space="preserve"> batera, </w:t>
      </w:r>
      <w:proofErr w:type="spellStart"/>
      <w:r w:rsidRPr="009436E3">
        <w:rPr>
          <w:rFonts w:ascii="Sanuk-Light" w:hAnsi="Sanuk-Light"/>
          <w:u w:color="000000"/>
        </w:rPr>
        <w:t>besteak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beste</w:t>
      </w:r>
      <w:proofErr w:type="spellEnd"/>
      <w:r w:rsidRPr="009436E3">
        <w:rPr>
          <w:rFonts w:ascii="Sanuk-Light" w:hAnsi="Sanuk-Light"/>
          <w:u w:color="000000"/>
        </w:rPr>
        <w:t xml:space="preserve">, Pascual Arnal, Laura San Segundo, Arantxa Areizaga eta Gustavo Bravo. Guztiek, Colectivo </w:t>
      </w:r>
      <w:proofErr w:type="spellStart"/>
      <w:r w:rsidRPr="009436E3">
        <w:rPr>
          <w:rFonts w:ascii="Sanuk-Light" w:hAnsi="Sanuk-Light"/>
          <w:u w:color="000000"/>
        </w:rPr>
        <w:t>Revelareko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ordezkariekin</w:t>
      </w:r>
      <w:proofErr w:type="spellEnd"/>
      <w:r w:rsidRPr="009436E3">
        <w:rPr>
          <w:rFonts w:ascii="Sanuk-Light" w:hAnsi="Sanuk-Light"/>
          <w:u w:color="000000"/>
        </w:rPr>
        <w:t xml:space="preserve"> eta Jardín Remoto </w:t>
      </w:r>
      <w:proofErr w:type="spellStart"/>
      <w:r w:rsidRPr="009436E3">
        <w:rPr>
          <w:rFonts w:ascii="Sanuk-Light" w:hAnsi="Sanuk-Light"/>
          <w:u w:color="000000"/>
        </w:rPr>
        <w:t>Experience</w:t>
      </w:r>
      <w:proofErr w:type="spellEnd"/>
      <w:r w:rsidRPr="009436E3">
        <w:rPr>
          <w:rFonts w:ascii="Sanuk-Light" w:hAnsi="Sanuk-Light"/>
          <w:u w:color="000000"/>
        </w:rPr>
        <w:t xml:space="preserve"> 2025, ArabaClick 2025 eta </w:t>
      </w:r>
      <w:proofErr w:type="spellStart"/>
      <w:r w:rsidRPr="009436E3">
        <w:rPr>
          <w:rFonts w:ascii="Sanuk-Light" w:hAnsi="Sanuk-Light"/>
          <w:u w:color="000000"/>
        </w:rPr>
        <w:t>Argazkia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Puntu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Eus</w:t>
      </w:r>
      <w:proofErr w:type="spellEnd"/>
      <w:r w:rsidRPr="009436E3">
        <w:rPr>
          <w:rFonts w:ascii="Sanuk-Light" w:hAnsi="Sanuk-Light"/>
          <w:u w:color="000000"/>
        </w:rPr>
        <w:t xml:space="preserve"> 2025eko </w:t>
      </w:r>
      <w:proofErr w:type="spellStart"/>
      <w:r w:rsidRPr="009436E3">
        <w:rPr>
          <w:rFonts w:ascii="Sanuk-Light" w:hAnsi="Sanuk-Light"/>
          <w:u w:color="000000"/>
        </w:rPr>
        <w:t>irabazleekin</w:t>
      </w:r>
      <w:proofErr w:type="spellEnd"/>
      <w:r w:rsidRPr="009436E3">
        <w:rPr>
          <w:rFonts w:ascii="Sanuk-Light" w:hAnsi="Sanuk-Light"/>
          <w:u w:color="000000"/>
        </w:rPr>
        <w:t xml:space="preserve"> batera, </w:t>
      </w:r>
      <w:proofErr w:type="spellStart"/>
      <w:r w:rsidRPr="009436E3">
        <w:rPr>
          <w:rFonts w:ascii="Sanuk-Light" w:hAnsi="Sanuk-Light"/>
          <w:u w:color="000000"/>
        </w:rPr>
        <w:t>epaimahaikide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gisa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jardungo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dute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igandean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portfolioen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ikuskapenetan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beren</w:t>
      </w:r>
      <w:proofErr w:type="spellEnd"/>
      <w:r w:rsidRPr="009436E3">
        <w:rPr>
          <w:rFonts w:ascii="Sanuk-Light" w:hAnsi="Sanuk-Light"/>
          <w:u w:color="000000"/>
        </w:rPr>
        <w:t xml:space="preserve"> lana </w:t>
      </w:r>
      <w:proofErr w:type="spellStart"/>
      <w:r w:rsidRPr="009436E3">
        <w:rPr>
          <w:rFonts w:ascii="Sanuk-Light" w:hAnsi="Sanuk-Light"/>
          <w:u w:color="000000"/>
        </w:rPr>
        <w:t>aurkeztu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duten</w:t>
      </w:r>
      <w:proofErr w:type="spellEnd"/>
      <w:r w:rsidRPr="009436E3">
        <w:rPr>
          <w:rFonts w:ascii="Sanuk-Light" w:hAnsi="Sanuk-Light"/>
          <w:u w:color="000000"/>
        </w:rPr>
        <w:t xml:space="preserve"> parte-</w:t>
      </w:r>
      <w:proofErr w:type="spellStart"/>
      <w:r w:rsidRPr="009436E3">
        <w:rPr>
          <w:rFonts w:ascii="Sanuk-Light" w:hAnsi="Sanuk-Light"/>
          <w:u w:color="000000"/>
        </w:rPr>
        <w:t>hartzaileen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artean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honako</w:t>
      </w:r>
      <w:proofErr w:type="spellEnd"/>
      <w:r w:rsidRPr="009436E3">
        <w:rPr>
          <w:rFonts w:ascii="Sanuk-Light" w:hAnsi="Sanuk-Light"/>
          <w:u w:color="000000"/>
        </w:rPr>
        <w:t xml:space="preserve"> sari </w:t>
      </w:r>
      <w:proofErr w:type="spellStart"/>
      <w:r w:rsidRPr="009436E3">
        <w:rPr>
          <w:rFonts w:ascii="Sanuk-Light" w:hAnsi="Sanuk-Light"/>
          <w:u w:color="000000"/>
        </w:rPr>
        <w:t>hauek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nork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jasoko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erabakitzeko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Guztira</w:t>
      </w:r>
      <w:proofErr w:type="spellEnd"/>
      <w:r w:rsidRPr="009436E3">
        <w:rPr>
          <w:rFonts w:ascii="Sanuk-Light" w:hAnsi="Sanuk-Light"/>
          <w:u w:color="000000"/>
        </w:rPr>
        <w:t xml:space="preserve">, 14.000 </w:t>
      </w:r>
      <w:proofErr w:type="spellStart"/>
      <w:r w:rsidRPr="009436E3">
        <w:rPr>
          <w:rFonts w:ascii="Sanuk-Light" w:hAnsi="Sanuk-Light"/>
          <w:u w:color="000000"/>
        </w:rPr>
        <w:t>euroko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balioa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dute</w:t>
      </w:r>
      <w:proofErr w:type="spellEnd"/>
      <w:r w:rsidRPr="009436E3">
        <w:rPr>
          <w:rFonts w:ascii="Sanuk-Light" w:hAnsi="Sanuk-Light"/>
          <w:u w:color="000000"/>
        </w:rPr>
        <w:t>:</w:t>
      </w:r>
    </w:p>
    <w:p w14:paraId="5AC0FEF9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b/>
          <w:bCs/>
          <w:u w:color="000000"/>
        </w:rPr>
        <w:t>Experience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Saria Portfolio </w:t>
      </w:r>
      <w:proofErr w:type="spellStart"/>
      <w:r w:rsidRPr="009436E3">
        <w:rPr>
          <w:rFonts w:ascii="Sanuk-Light" w:hAnsi="Sanuk-Light"/>
          <w:b/>
          <w:bCs/>
          <w:u w:color="000000"/>
        </w:rPr>
        <w:t>Onenari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(2.000 €):</w:t>
      </w:r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Irabazleak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</w:t>
      </w:r>
      <w:proofErr w:type="spellEnd"/>
      <w:r w:rsidRPr="009436E3">
        <w:rPr>
          <w:rFonts w:ascii="Sanuk-Light" w:hAnsi="Sanuk-Light"/>
          <w:u w:color="000000"/>
        </w:rPr>
        <w:t xml:space="preserve"> lana </w:t>
      </w:r>
      <w:proofErr w:type="spellStart"/>
      <w:r w:rsidRPr="009436E3">
        <w:rPr>
          <w:rFonts w:ascii="Sanuk-Light" w:hAnsi="Sanuk-Light"/>
          <w:u w:color="000000"/>
        </w:rPr>
        <w:t>garatzeko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askatasunez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dezakeen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diru-saria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Gainera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sariduna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hurrengo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edizioan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itzuliko</w:t>
      </w:r>
      <w:proofErr w:type="spellEnd"/>
      <w:r w:rsidRPr="009436E3">
        <w:rPr>
          <w:rFonts w:ascii="Sanuk-Light" w:hAnsi="Sanuk-Light"/>
          <w:u w:color="000000"/>
        </w:rPr>
        <w:t xml:space="preserve"> da </w:t>
      </w:r>
      <w:proofErr w:type="spellStart"/>
      <w:r w:rsidRPr="009436E3">
        <w:rPr>
          <w:rFonts w:ascii="Sanuk-Light" w:hAnsi="Sanuk-Light"/>
          <w:u w:color="000000"/>
        </w:rPr>
        <w:t>ohorezko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hizlari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gisa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amaitutako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proiektua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aurkezteko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Iaz</w:t>
      </w:r>
      <w:proofErr w:type="spellEnd"/>
      <w:r w:rsidRPr="009436E3">
        <w:rPr>
          <w:rFonts w:ascii="Sanuk-Light" w:hAnsi="Sanuk-Light"/>
          <w:u w:color="000000"/>
        </w:rPr>
        <w:t xml:space="preserve"> Maite Velascok </w:t>
      </w:r>
      <w:proofErr w:type="spellStart"/>
      <w:r w:rsidRPr="009436E3">
        <w:rPr>
          <w:rFonts w:ascii="Sanuk-Light" w:hAnsi="Sanuk-Light"/>
          <w:u w:color="000000"/>
        </w:rPr>
        <w:t>irabazi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zuen</w:t>
      </w:r>
      <w:proofErr w:type="spellEnd"/>
      <w:r w:rsidRPr="009436E3">
        <w:rPr>
          <w:rFonts w:ascii="Sanuk-Light" w:hAnsi="Sanuk-Light"/>
          <w:u w:color="000000"/>
        </w:rPr>
        <w:t xml:space="preserve"> sari </w:t>
      </w:r>
      <w:proofErr w:type="spellStart"/>
      <w:r w:rsidRPr="009436E3">
        <w:rPr>
          <w:rFonts w:ascii="Sanuk-Light" w:hAnsi="Sanuk-Light"/>
          <w:u w:color="000000"/>
        </w:rPr>
        <w:t>hau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3902734B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b/>
          <w:bCs/>
          <w:u w:color="000000"/>
        </w:rPr>
        <w:t>PhotoWall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Saria (3.000 €):</w:t>
      </w:r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Erakusketa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fisiko</w:t>
      </w:r>
      <w:proofErr w:type="spellEnd"/>
      <w:r w:rsidRPr="009436E3">
        <w:rPr>
          <w:rFonts w:ascii="Sanuk-Light" w:hAnsi="Sanuk-Light"/>
          <w:u w:color="000000"/>
        </w:rPr>
        <w:t xml:space="preserve"> bat </w:t>
      </w:r>
      <w:proofErr w:type="spellStart"/>
      <w:r w:rsidRPr="009436E3">
        <w:rPr>
          <w:rFonts w:ascii="Sanuk-Light" w:hAnsi="Sanuk-Light"/>
          <w:u w:color="000000"/>
        </w:rPr>
        <w:t>ekoiztera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bideratua</w:t>
      </w:r>
      <w:proofErr w:type="spellEnd"/>
      <w:r w:rsidRPr="009436E3">
        <w:rPr>
          <w:rFonts w:ascii="Sanuk-Light" w:hAnsi="Sanuk-Light"/>
          <w:u w:color="000000"/>
        </w:rPr>
        <w:t xml:space="preserve">. Bi ale oso </w:t>
      </w:r>
      <w:proofErr w:type="spellStart"/>
      <w:r w:rsidRPr="009436E3">
        <w:rPr>
          <w:rFonts w:ascii="Sanuk-Light" w:hAnsi="Sanuk-Light"/>
          <w:u w:color="000000"/>
        </w:rPr>
        <w:t>inprimatuko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dira</w:t>
      </w:r>
      <w:proofErr w:type="spellEnd"/>
      <w:r w:rsidRPr="009436E3">
        <w:rPr>
          <w:rFonts w:ascii="Sanuk-Light" w:hAnsi="Sanuk-Light"/>
          <w:u w:color="000000"/>
        </w:rPr>
        <w:t xml:space="preserve"> FTG-</w:t>
      </w:r>
      <w:proofErr w:type="spellStart"/>
      <w:r w:rsidRPr="009436E3">
        <w:rPr>
          <w:rFonts w:ascii="Sanuk-Light" w:hAnsi="Sanuk-Light"/>
          <w:u w:color="000000"/>
        </w:rPr>
        <w:t>FotoGasteiz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estudioan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paper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profesionalekin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gehieneko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iraunkortasuna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duten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tintaz</w:t>
      </w:r>
      <w:proofErr w:type="spellEnd"/>
      <w:r w:rsidRPr="009436E3">
        <w:rPr>
          <w:rFonts w:ascii="Sanuk-Light" w:hAnsi="Sanuk-Light"/>
          <w:u w:color="000000"/>
        </w:rPr>
        <w:t xml:space="preserve">; ale bat </w:t>
      </w:r>
      <w:proofErr w:type="spellStart"/>
      <w:r w:rsidRPr="009436E3">
        <w:rPr>
          <w:rFonts w:ascii="Sanuk-Light" w:hAnsi="Sanuk-Light"/>
          <w:u w:color="000000"/>
        </w:rPr>
        <w:t>egileari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emango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zaio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galerietan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jaialdietan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nahi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bezala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erakusteko</w:t>
      </w:r>
      <w:proofErr w:type="spellEnd"/>
      <w:r w:rsidRPr="009436E3">
        <w:rPr>
          <w:rFonts w:ascii="Sanuk-Light" w:hAnsi="Sanuk-Light"/>
          <w:u w:color="000000"/>
        </w:rPr>
        <w:t xml:space="preserve">, eta </w:t>
      </w:r>
      <w:proofErr w:type="spellStart"/>
      <w:r w:rsidRPr="009436E3">
        <w:rPr>
          <w:rFonts w:ascii="Sanuk-Light" w:hAnsi="Sanuk-Light"/>
          <w:u w:color="000000"/>
        </w:rPr>
        <w:t>bestea</w:t>
      </w:r>
      <w:proofErr w:type="spellEnd"/>
      <w:r w:rsidRPr="009436E3">
        <w:rPr>
          <w:rFonts w:ascii="Sanuk-Light" w:hAnsi="Sanuk-Light"/>
          <w:u w:color="000000"/>
        </w:rPr>
        <w:t xml:space="preserve"> Arabako </w:t>
      </w:r>
      <w:proofErr w:type="spellStart"/>
      <w:r w:rsidRPr="009436E3">
        <w:rPr>
          <w:rFonts w:ascii="Sanuk-Light" w:hAnsi="Sanuk-Light"/>
          <w:u w:color="000000"/>
        </w:rPr>
        <w:t>erakusketa-aretoetan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zehar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ibiliko</w:t>
      </w:r>
      <w:proofErr w:type="spellEnd"/>
      <w:r w:rsidRPr="009436E3">
        <w:rPr>
          <w:rFonts w:ascii="Sanuk-Light" w:hAnsi="Sanuk-Light"/>
          <w:u w:color="000000"/>
        </w:rPr>
        <w:t xml:space="preserve"> da, </w:t>
      </w:r>
      <w:proofErr w:type="spellStart"/>
      <w:r w:rsidRPr="009436E3">
        <w:rPr>
          <w:rFonts w:ascii="Sanuk-Light" w:hAnsi="Sanuk-Light"/>
          <w:u w:color="000000"/>
        </w:rPr>
        <w:t>antolakuntzaren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kudeaketapean</w:t>
      </w:r>
      <w:proofErr w:type="spellEnd"/>
      <w:r w:rsidRPr="009436E3">
        <w:rPr>
          <w:rFonts w:ascii="Sanuk-Light" w:hAnsi="Sanuk-Light"/>
          <w:u w:color="000000"/>
        </w:rPr>
        <w:t xml:space="preserve">. Aurreko </w:t>
      </w:r>
      <w:proofErr w:type="spellStart"/>
      <w:r w:rsidRPr="009436E3">
        <w:rPr>
          <w:rFonts w:ascii="Sanuk-Light" w:hAnsi="Sanuk-Light"/>
          <w:u w:color="000000"/>
        </w:rPr>
        <w:t>edizioan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epaimahaiak</w:t>
      </w:r>
      <w:proofErr w:type="spellEnd"/>
      <w:r w:rsidRPr="009436E3">
        <w:rPr>
          <w:rFonts w:ascii="Sanuk-Light" w:hAnsi="Sanuk-Light"/>
          <w:u w:color="000000"/>
        </w:rPr>
        <w:t xml:space="preserve"> María Torijari </w:t>
      </w:r>
      <w:proofErr w:type="spellStart"/>
      <w:r w:rsidRPr="009436E3">
        <w:rPr>
          <w:rFonts w:ascii="Sanuk-Light" w:hAnsi="Sanuk-Light"/>
          <w:u w:color="000000"/>
        </w:rPr>
        <w:t>eman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zion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saria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2E0DE01C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b/>
          <w:bCs/>
          <w:u w:color="000000"/>
        </w:rPr>
        <w:t>PhotoBook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Saria (4.000 €):</w:t>
      </w:r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Argazki-liburu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bihurtzeko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proposamen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onena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aitortzen</w:t>
      </w:r>
      <w:proofErr w:type="spellEnd"/>
      <w:r w:rsidRPr="009436E3">
        <w:rPr>
          <w:rFonts w:ascii="Sanuk-Light" w:hAnsi="Sanuk-Light"/>
          <w:u w:color="000000"/>
        </w:rPr>
        <w:t xml:space="preserve"> du. </w:t>
      </w:r>
      <w:proofErr w:type="spellStart"/>
      <w:r w:rsidRPr="009436E3">
        <w:rPr>
          <w:rFonts w:ascii="Sanuk-Light" w:hAnsi="Sanuk-Light"/>
          <w:u w:color="000000"/>
        </w:rPr>
        <w:t>Sariak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diseinu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edizio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inprimaketa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gastu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guztiak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estaltzen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 (3.000 </w:t>
      </w:r>
      <w:proofErr w:type="spellStart"/>
      <w:r w:rsidRPr="009436E3">
        <w:rPr>
          <w:rFonts w:ascii="Sanuk-Light" w:hAnsi="Sanuk-Light"/>
          <w:u w:color="000000"/>
        </w:rPr>
        <w:t>euroko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balioa</w:t>
      </w:r>
      <w:proofErr w:type="spellEnd"/>
      <w:r w:rsidRPr="009436E3">
        <w:rPr>
          <w:rFonts w:ascii="Sanuk-Light" w:hAnsi="Sanuk-Light"/>
          <w:u w:color="000000"/>
        </w:rPr>
        <w:t xml:space="preserve">), eta, </w:t>
      </w:r>
      <w:proofErr w:type="spellStart"/>
      <w:r w:rsidRPr="009436E3">
        <w:rPr>
          <w:rFonts w:ascii="Sanuk-Light" w:hAnsi="Sanuk-Light"/>
          <w:u w:color="000000"/>
        </w:rPr>
        <w:t>gainera</w:t>
      </w:r>
      <w:proofErr w:type="spellEnd"/>
      <w:r w:rsidRPr="009436E3">
        <w:rPr>
          <w:rFonts w:ascii="Sanuk-Light" w:hAnsi="Sanuk-Light"/>
          <w:u w:color="000000"/>
        </w:rPr>
        <w:t xml:space="preserve">, 50 ale </w:t>
      </w:r>
      <w:proofErr w:type="spellStart"/>
      <w:r w:rsidRPr="009436E3">
        <w:rPr>
          <w:rFonts w:ascii="Sanuk-Light" w:hAnsi="Sanuk-Light"/>
          <w:u w:color="000000"/>
        </w:rPr>
        <w:t>doan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emango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zaizkio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egileari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Liburu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horien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zuzeneko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salmentak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irabazien</w:t>
      </w:r>
      <w:proofErr w:type="spellEnd"/>
      <w:r w:rsidRPr="009436E3">
        <w:rPr>
          <w:rFonts w:ascii="Sanuk-Light" w:hAnsi="Sanuk-Light"/>
          <w:u w:color="000000"/>
        </w:rPr>
        <w:t xml:space="preserve"> %100 </w:t>
      </w:r>
      <w:proofErr w:type="spellStart"/>
      <w:r w:rsidRPr="009436E3">
        <w:rPr>
          <w:rFonts w:ascii="Sanuk-Light" w:hAnsi="Sanuk-Light"/>
          <w:u w:color="000000"/>
        </w:rPr>
        <w:t>emango</w:t>
      </w:r>
      <w:proofErr w:type="spellEnd"/>
      <w:r w:rsidRPr="009436E3">
        <w:rPr>
          <w:rFonts w:ascii="Sanuk-Light" w:hAnsi="Sanuk-Light"/>
          <w:u w:color="000000"/>
        </w:rPr>
        <w:t xml:space="preserve"> dio, </w:t>
      </w:r>
      <w:proofErr w:type="spellStart"/>
      <w:r w:rsidRPr="009436E3">
        <w:rPr>
          <w:rFonts w:ascii="Sanuk-Light" w:hAnsi="Sanuk-Light"/>
          <w:u w:color="000000"/>
        </w:rPr>
        <w:t>beste</w:t>
      </w:r>
      <w:proofErr w:type="spellEnd"/>
      <w:r w:rsidRPr="009436E3">
        <w:rPr>
          <w:rFonts w:ascii="Sanuk-Light" w:hAnsi="Sanuk-Light"/>
          <w:u w:color="000000"/>
        </w:rPr>
        <w:t xml:space="preserve"> 1.000 euro </w:t>
      </w:r>
      <w:proofErr w:type="spellStart"/>
      <w:r w:rsidRPr="009436E3">
        <w:rPr>
          <w:rFonts w:ascii="Sanuk-Light" w:hAnsi="Sanuk-Light"/>
          <w:u w:color="000000"/>
        </w:rPr>
        <w:t>inguruko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balioarekin</w:t>
      </w:r>
      <w:proofErr w:type="spellEnd"/>
      <w:r w:rsidRPr="009436E3">
        <w:rPr>
          <w:rFonts w:ascii="Sanuk-Light" w:hAnsi="Sanuk-Light"/>
          <w:u w:color="000000"/>
        </w:rPr>
        <w:t xml:space="preserve">. </w:t>
      </w:r>
      <w:proofErr w:type="spellStart"/>
      <w:r w:rsidRPr="009436E3">
        <w:rPr>
          <w:rFonts w:ascii="Sanuk-Light" w:hAnsi="Sanuk-Light"/>
          <w:u w:color="000000"/>
        </w:rPr>
        <w:t>Epaimahaiak</w:t>
      </w:r>
      <w:proofErr w:type="spellEnd"/>
      <w:r w:rsidRPr="009436E3">
        <w:rPr>
          <w:rFonts w:ascii="Sanuk-Light" w:hAnsi="Sanuk-Light"/>
          <w:u w:color="000000"/>
        </w:rPr>
        <w:t xml:space="preserve"> Carlos Moyano </w:t>
      </w:r>
      <w:proofErr w:type="spellStart"/>
      <w:r w:rsidRPr="009436E3">
        <w:rPr>
          <w:rFonts w:ascii="Sanuk-Light" w:hAnsi="Sanuk-Light"/>
          <w:u w:color="000000"/>
        </w:rPr>
        <w:t>saritzea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erabaki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zuen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655B602C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b/>
          <w:bCs/>
          <w:u w:color="000000"/>
        </w:rPr>
        <w:t>Graciela Hernández Beka (2.500 €):</w:t>
      </w:r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Talentu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gazte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arabarrari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zuzendua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hil</w:t>
      </w:r>
      <w:proofErr w:type="spellEnd"/>
      <w:r w:rsidRPr="009436E3">
        <w:rPr>
          <w:rFonts w:ascii="Sanuk-Light" w:hAnsi="Sanuk-Light"/>
          <w:u w:color="000000"/>
        </w:rPr>
        <w:t xml:space="preserve"> zen </w:t>
      </w:r>
      <w:proofErr w:type="spellStart"/>
      <w:r w:rsidRPr="009436E3">
        <w:rPr>
          <w:rFonts w:ascii="Sanuk-Light" w:hAnsi="Sanuk-Light"/>
          <w:u w:color="000000"/>
        </w:rPr>
        <w:t>argazkilari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jardinautari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omenaldia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egiteko</w:t>
      </w:r>
      <w:proofErr w:type="spellEnd"/>
      <w:r w:rsidRPr="009436E3">
        <w:rPr>
          <w:rFonts w:ascii="Sanuk-Light" w:hAnsi="Sanuk-Light"/>
          <w:u w:color="000000"/>
        </w:rPr>
        <w:t xml:space="preserve">. Urte </w:t>
      </w:r>
      <w:proofErr w:type="spellStart"/>
      <w:r w:rsidRPr="009436E3">
        <w:rPr>
          <w:rFonts w:ascii="Sanuk-Light" w:hAnsi="Sanuk-Light"/>
          <w:u w:color="000000"/>
        </w:rPr>
        <w:t>osoko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argazki-proiektuaren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zuzendaritza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tutoretza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jasotzen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, baita Metaverso de la </w:t>
      </w:r>
      <w:proofErr w:type="spellStart"/>
      <w:r w:rsidRPr="009436E3">
        <w:rPr>
          <w:rFonts w:ascii="Sanuk-Light" w:hAnsi="Sanuk-Light"/>
          <w:u w:color="000000"/>
        </w:rPr>
        <w:t>Fotografíako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aurrez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tailer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guztietarako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doako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sarbidea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sinposioaren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hurrengo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ediziorako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sarrera</w:t>
      </w:r>
      <w:proofErr w:type="spellEnd"/>
      <w:r w:rsidRPr="009436E3">
        <w:rPr>
          <w:rFonts w:ascii="Sanuk-Light" w:hAnsi="Sanuk-Light"/>
          <w:u w:color="000000"/>
        </w:rPr>
        <w:t xml:space="preserve"> ere. Ilya Ruido eta Yun Olazabalek </w:t>
      </w:r>
      <w:proofErr w:type="spellStart"/>
      <w:r w:rsidRPr="009436E3">
        <w:rPr>
          <w:rFonts w:ascii="Sanuk-Light" w:hAnsi="Sanuk-Light"/>
          <w:u w:color="000000"/>
        </w:rPr>
        <w:t>beka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bateratua</w:t>
      </w:r>
      <w:proofErr w:type="spellEnd"/>
      <w:r w:rsidRPr="009436E3">
        <w:rPr>
          <w:rFonts w:ascii="Sanuk-Light" w:hAnsi="Sanuk-Light"/>
          <w:u w:color="000000"/>
        </w:rPr>
        <w:t xml:space="preserve"> jaso </w:t>
      </w:r>
      <w:proofErr w:type="spellStart"/>
      <w:r w:rsidRPr="009436E3">
        <w:rPr>
          <w:rFonts w:ascii="Sanuk-Light" w:hAnsi="Sanuk-Light"/>
          <w:u w:color="000000"/>
        </w:rPr>
        <w:t>zuten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7D855531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b/>
          <w:bCs/>
          <w:u w:color="000000"/>
        </w:rPr>
        <w:t>Santa Maria Katedralaren Fundazioaren Beka (2.500 €):</w:t>
      </w:r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Fundazioaren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argazki-liburuen</w:t>
      </w:r>
      <w:proofErr w:type="spellEnd"/>
      <w:r w:rsidRPr="009436E3">
        <w:rPr>
          <w:rFonts w:ascii="Sanuk-Light" w:hAnsi="Sanuk-Light"/>
          <w:u w:color="000000"/>
        </w:rPr>
        <w:t xml:space="preserve"> online </w:t>
      </w:r>
      <w:proofErr w:type="spellStart"/>
      <w:r w:rsidRPr="009436E3">
        <w:rPr>
          <w:rFonts w:ascii="Sanuk-Light" w:hAnsi="Sanuk-Light"/>
          <w:u w:color="000000"/>
        </w:rPr>
        <w:t>salmentaren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bidez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finantzatua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beka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honek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edozein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adinetako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egile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arabar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bati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aurreko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bekaren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prestakuntza</w:t>
      </w:r>
      <w:proofErr w:type="spellEnd"/>
      <w:r w:rsidRPr="009436E3">
        <w:rPr>
          <w:rFonts w:ascii="Sanuk-Light" w:hAnsi="Sanuk-Light"/>
          <w:u w:color="000000"/>
        </w:rPr>
        <w:t xml:space="preserve">- eta </w:t>
      </w:r>
      <w:proofErr w:type="spellStart"/>
      <w:r w:rsidRPr="009436E3">
        <w:rPr>
          <w:rFonts w:ascii="Sanuk-Light" w:hAnsi="Sanuk-Light"/>
          <w:u w:color="000000"/>
        </w:rPr>
        <w:t>tutoretza-onura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berberak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eskaintzen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dizkio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urtebetez</w:t>
      </w:r>
      <w:proofErr w:type="spellEnd"/>
      <w:r w:rsidRPr="009436E3">
        <w:rPr>
          <w:rFonts w:ascii="Sanuk-Light" w:hAnsi="Sanuk-Light"/>
          <w:u w:color="000000"/>
        </w:rPr>
        <w:t xml:space="preserve">. Unai San Policarpo izan zen </w:t>
      </w:r>
      <w:proofErr w:type="spellStart"/>
      <w:r w:rsidRPr="009436E3">
        <w:rPr>
          <w:rFonts w:ascii="Sanuk-Light" w:hAnsi="Sanuk-Light"/>
          <w:u w:color="000000"/>
        </w:rPr>
        <w:t>bekadun</w:t>
      </w:r>
      <w:proofErr w:type="spellEnd"/>
      <w:r w:rsidRPr="009436E3">
        <w:rPr>
          <w:rFonts w:ascii="Sanuk-Light" w:hAnsi="Sanuk-Light"/>
          <w:u w:color="000000"/>
        </w:rPr>
        <w:t xml:space="preserve"> artista.</w:t>
      </w:r>
    </w:p>
    <w:p w14:paraId="7F223780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Barietate-antzerkia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jaialdiaren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amaiera</w:t>
      </w:r>
      <w:proofErr w:type="spellEnd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36E3">
        <w:rPr>
          <w:rFonts w:ascii="Sanuk-Medium" w:eastAsia="Times New Roman" w:hAnsi="Sanuk-Medium" w:cstheme="minorHAnsi"/>
          <w:b/>
          <w:bCs/>
          <w:color w:val="003366"/>
          <w:sz w:val="26"/>
          <w:szCs w:val="26"/>
          <w:bdr w:val="none" w:sz="0" w:space="0" w:color="auto"/>
          <w:lang w:val="eu-ES"/>
          <w14:textOutline w14:w="0" w14:cap="rnd" w14:cmpd="sng" w14:algn="ctr">
            <w14:noFill/>
            <w14:prstDash w14:val="solid"/>
            <w14:bevel/>
          </w14:textOutline>
        </w:rPr>
        <w:t>gisa</w:t>
      </w:r>
      <w:proofErr w:type="spellEnd"/>
    </w:p>
    <w:p w14:paraId="5EB82FB2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Hitzaldien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portfolioen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berrikuspenen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ondoren</w:t>
      </w:r>
      <w:proofErr w:type="spellEnd"/>
      <w:r w:rsidRPr="009436E3">
        <w:rPr>
          <w:rFonts w:ascii="Sanuk-Light" w:hAnsi="Sanuk-Light"/>
          <w:u w:color="000000"/>
        </w:rPr>
        <w:t xml:space="preserve">, Jardín Remoto </w:t>
      </w:r>
      <w:proofErr w:type="spellStart"/>
      <w:r w:rsidRPr="009436E3">
        <w:rPr>
          <w:rFonts w:ascii="Sanuk-Light" w:hAnsi="Sanuk-Light"/>
          <w:u w:color="000000"/>
        </w:rPr>
        <w:t>Experience</w:t>
      </w:r>
      <w:proofErr w:type="spellEnd"/>
      <w:r w:rsidRPr="009436E3">
        <w:rPr>
          <w:rFonts w:ascii="Sanuk-Light" w:hAnsi="Sanuk-Light"/>
          <w:u w:color="000000"/>
        </w:rPr>
        <w:t xml:space="preserve"> 2026k </w:t>
      </w:r>
      <w:proofErr w:type="spellStart"/>
      <w:r w:rsidRPr="009436E3">
        <w:rPr>
          <w:rFonts w:ascii="Sanuk-Light" w:hAnsi="Sanuk-Light"/>
          <w:u w:color="000000"/>
        </w:rPr>
        <w:t>igande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arratsaldea</w:t>
      </w:r>
      <w:proofErr w:type="spellEnd"/>
      <w:r w:rsidRPr="009436E3">
        <w:rPr>
          <w:rFonts w:ascii="Sanuk-Light" w:hAnsi="Sanuk-Light"/>
          <w:u w:color="000000"/>
        </w:rPr>
        <w:t xml:space="preserve"> 2025eko </w:t>
      </w:r>
      <w:proofErr w:type="spellStart"/>
      <w:r w:rsidRPr="009436E3">
        <w:rPr>
          <w:rFonts w:ascii="Sanuk-Light" w:hAnsi="Sanuk-Light"/>
          <w:u w:color="000000"/>
        </w:rPr>
        <w:t>PhotoBook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Sariaren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ondorioz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sortutako</w:t>
      </w:r>
      <w:proofErr w:type="spellEnd"/>
      <w:r w:rsidRPr="009436E3">
        <w:rPr>
          <w:rFonts w:ascii="Sanuk-Light" w:hAnsi="Sanuk-Light"/>
          <w:u w:color="000000"/>
        </w:rPr>
        <w:t xml:space="preserve"> Carlos Moyanoren </w:t>
      </w:r>
      <w:r w:rsidRPr="009436E3">
        <w:rPr>
          <w:rFonts w:ascii="Sanuk-Light" w:hAnsi="Sanuk-Light"/>
          <w:i/>
          <w:iCs/>
          <w:u w:color="000000"/>
        </w:rPr>
        <w:t>Cuando llegue la ceniza</w:t>
      </w:r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argazki-liburua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aurkezteko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hizlariek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zein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berrikusleek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beren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argazki-liburuak</w:t>
      </w:r>
      <w:proofErr w:type="spellEnd"/>
      <w:r w:rsidRPr="009436E3">
        <w:rPr>
          <w:rFonts w:ascii="Sanuk-Light" w:hAnsi="Sanuk-Light"/>
          <w:u w:color="000000"/>
        </w:rPr>
        <w:t xml:space="preserve"> eta obra </w:t>
      </w:r>
      <w:proofErr w:type="spellStart"/>
      <w:r w:rsidRPr="009436E3">
        <w:rPr>
          <w:rFonts w:ascii="Sanuk-Light" w:hAnsi="Sanuk-Light"/>
          <w:u w:color="000000"/>
        </w:rPr>
        <w:t>grafikoa</w:t>
      </w:r>
      <w:proofErr w:type="spellEnd"/>
      <w:r w:rsidRPr="009436E3">
        <w:rPr>
          <w:rFonts w:ascii="Sanuk-Light" w:hAnsi="Sanuk-Light"/>
          <w:u w:color="000000"/>
        </w:rPr>
        <w:t xml:space="preserve"> parte-</w:t>
      </w:r>
      <w:proofErr w:type="spellStart"/>
      <w:r w:rsidRPr="009436E3">
        <w:rPr>
          <w:rFonts w:ascii="Sanuk-Light" w:hAnsi="Sanuk-Light"/>
          <w:u w:color="000000"/>
        </w:rPr>
        <w:t>hartzaileei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aurkezteko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erabiliko</w:t>
      </w:r>
      <w:proofErr w:type="spellEnd"/>
      <w:r w:rsidRPr="009436E3">
        <w:rPr>
          <w:rFonts w:ascii="Sanuk-Light" w:hAnsi="Sanuk-Light"/>
          <w:u w:color="000000"/>
        </w:rPr>
        <w:t xml:space="preserve"> du, </w:t>
      </w:r>
      <w:proofErr w:type="spellStart"/>
      <w:r w:rsidRPr="009436E3">
        <w:rPr>
          <w:rFonts w:ascii="Sanuk-Light" w:hAnsi="Sanuk-Light"/>
          <w:u w:color="000000"/>
        </w:rPr>
        <w:t>aurkezpen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intimoen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bidez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5B0AA5CA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proofErr w:type="spellStart"/>
      <w:r w:rsidRPr="009436E3">
        <w:rPr>
          <w:rFonts w:ascii="Sanuk-Light" w:hAnsi="Sanuk-Light"/>
          <w:u w:color="000000"/>
        </w:rPr>
        <w:t>Experience-rako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sarrerak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ostatua</w:t>
      </w:r>
      <w:proofErr w:type="spellEnd"/>
      <w:r w:rsidRPr="009436E3">
        <w:rPr>
          <w:rFonts w:ascii="Sanuk-Light" w:hAnsi="Sanuk-Light"/>
          <w:u w:color="000000"/>
        </w:rPr>
        <w:t xml:space="preserve"> eta </w:t>
      </w:r>
      <w:proofErr w:type="spellStart"/>
      <w:r w:rsidRPr="009436E3">
        <w:rPr>
          <w:rFonts w:ascii="Sanuk-Light" w:hAnsi="Sanuk-Light"/>
          <w:u w:color="000000"/>
        </w:rPr>
        <w:t>mantenua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barne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hartzen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ditu</w:t>
      </w:r>
      <w:proofErr w:type="spellEnd"/>
      <w:r w:rsidRPr="009436E3">
        <w:rPr>
          <w:rFonts w:ascii="Sanuk-Light" w:hAnsi="Sanuk-Light"/>
          <w:u w:color="000000"/>
        </w:rPr>
        <w:t xml:space="preserve">; </w:t>
      </w:r>
      <w:proofErr w:type="spellStart"/>
      <w:r w:rsidRPr="009436E3">
        <w:rPr>
          <w:rFonts w:ascii="Sanuk-Light" w:hAnsi="Sanuk-Light"/>
          <w:u w:color="000000"/>
        </w:rPr>
        <w:t>beraz</w:t>
      </w:r>
      <w:proofErr w:type="spellEnd"/>
      <w:r w:rsidRPr="009436E3">
        <w:rPr>
          <w:rFonts w:ascii="Sanuk-Light" w:hAnsi="Sanuk-Light"/>
          <w:u w:color="000000"/>
        </w:rPr>
        <w:t xml:space="preserve">, </w:t>
      </w:r>
      <w:proofErr w:type="spellStart"/>
      <w:r w:rsidRPr="009436E3">
        <w:rPr>
          <w:rFonts w:ascii="Sanuk-Light" w:hAnsi="Sanuk-Light"/>
          <w:u w:color="000000"/>
        </w:rPr>
        <w:t>kanpotik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datozen</w:t>
      </w:r>
      <w:proofErr w:type="spellEnd"/>
      <w:r w:rsidRPr="009436E3">
        <w:rPr>
          <w:rFonts w:ascii="Sanuk-Light" w:hAnsi="Sanuk-Light"/>
          <w:u w:color="000000"/>
        </w:rPr>
        <w:t xml:space="preserve"> parte-</w:t>
      </w:r>
      <w:proofErr w:type="spellStart"/>
      <w:r w:rsidRPr="009436E3">
        <w:rPr>
          <w:rFonts w:ascii="Sanuk-Light" w:hAnsi="Sanuk-Light"/>
          <w:u w:color="000000"/>
        </w:rPr>
        <w:t>hartzaileek</w:t>
      </w:r>
      <w:proofErr w:type="spellEnd"/>
      <w:r w:rsidRPr="009436E3">
        <w:rPr>
          <w:rFonts w:ascii="Sanuk-Light" w:hAnsi="Sanuk-Light"/>
          <w:u w:color="000000"/>
        </w:rPr>
        <w:t xml:space="preserve"> Nanclares de la Oca-</w:t>
      </w:r>
      <w:proofErr w:type="spellStart"/>
      <w:r w:rsidRPr="009436E3">
        <w:rPr>
          <w:rFonts w:ascii="Sanuk-Light" w:hAnsi="Sanuk-Light"/>
          <w:u w:color="000000"/>
        </w:rPr>
        <w:t>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komentuan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igandetik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astelehenera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arteko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gaua</w:t>
      </w:r>
      <w:proofErr w:type="spellEnd"/>
      <w:r w:rsidRPr="009436E3">
        <w:rPr>
          <w:rFonts w:ascii="Sanuk-Light" w:hAnsi="Sanuk-Light"/>
          <w:u w:color="000000"/>
        </w:rPr>
        <w:t xml:space="preserve"> ere </w:t>
      </w:r>
      <w:proofErr w:type="spellStart"/>
      <w:r w:rsidRPr="009436E3">
        <w:rPr>
          <w:rFonts w:ascii="Sanuk-Light" w:hAnsi="Sanuk-Light"/>
          <w:u w:color="000000"/>
        </w:rPr>
        <w:t>igaro</w:t>
      </w:r>
      <w:proofErr w:type="spellEnd"/>
      <w:r w:rsidRPr="009436E3">
        <w:rPr>
          <w:rFonts w:ascii="Sanuk-Light" w:hAnsi="Sanuk-Light"/>
          <w:u w:color="000000"/>
        </w:rPr>
        <w:t xml:space="preserve"> </w:t>
      </w:r>
      <w:proofErr w:type="spellStart"/>
      <w:r w:rsidRPr="009436E3">
        <w:rPr>
          <w:rFonts w:ascii="Sanuk-Light" w:hAnsi="Sanuk-Light"/>
          <w:u w:color="000000"/>
        </w:rPr>
        <w:t>ahal</w:t>
      </w:r>
      <w:proofErr w:type="spellEnd"/>
      <w:r w:rsidRPr="009436E3">
        <w:rPr>
          <w:rFonts w:ascii="Sanuk-Light" w:hAnsi="Sanuk-Light"/>
          <w:u w:color="000000"/>
        </w:rPr>
        <w:t xml:space="preserve"> izango </w:t>
      </w:r>
      <w:proofErr w:type="spellStart"/>
      <w:r w:rsidRPr="009436E3">
        <w:rPr>
          <w:rFonts w:ascii="Sanuk-Light" w:hAnsi="Sanuk-Light"/>
          <w:u w:color="000000"/>
        </w:rPr>
        <w:t>dute</w:t>
      </w:r>
      <w:proofErr w:type="spellEnd"/>
      <w:r w:rsidRPr="009436E3">
        <w:rPr>
          <w:rFonts w:ascii="Sanuk-Light" w:hAnsi="Sanuk-Light"/>
          <w:u w:color="000000"/>
        </w:rPr>
        <w:t>.</w:t>
      </w:r>
    </w:p>
    <w:p w14:paraId="42872653" w14:textId="77777777" w:rsidR="009436E3" w:rsidRPr="009436E3" w:rsidRDefault="009436E3" w:rsidP="009436E3">
      <w:pPr>
        <w:pStyle w:val="Poromisin"/>
        <w:spacing w:line="300" w:lineRule="exact"/>
        <w:jc w:val="both"/>
        <w:rPr>
          <w:rFonts w:ascii="Sanuk-Light" w:hAnsi="Sanuk-Light"/>
          <w:u w:color="000000"/>
        </w:rPr>
      </w:pPr>
      <w:r w:rsidRPr="009436E3">
        <w:rPr>
          <w:rFonts w:ascii="Sanuk-Light" w:hAnsi="Sanuk-Light"/>
          <w:b/>
          <w:bCs/>
          <w:u w:color="000000"/>
        </w:rPr>
        <w:lastRenderedPageBreak/>
        <w:t xml:space="preserve">• Erosi Jardín Remoto </w:t>
      </w:r>
      <w:proofErr w:type="spellStart"/>
      <w:r w:rsidRPr="009436E3">
        <w:rPr>
          <w:rFonts w:ascii="Sanuk-Light" w:hAnsi="Sanuk-Light"/>
          <w:b/>
          <w:bCs/>
          <w:u w:color="000000"/>
        </w:rPr>
        <w:t>Experience-rako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</w:t>
      </w:r>
      <w:proofErr w:type="spellStart"/>
      <w:r w:rsidRPr="009436E3">
        <w:rPr>
          <w:rFonts w:ascii="Sanuk-Light" w:hAnsi="Sanuk-Light"/>
          <w:b/>
          <w:bCs/>
          <w:u w:color="000000"/>
        </w:rPr>
        <w:t>sarrera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95 </w:t>
      </w:r>
      <w:proofErr w:type="spellStart"/>
      <w:r w:rsidRPr="009436E3">
        <w:rPr>
          <w:rFonts w:ascii="Sanuk-Light" w:hAnsi="Sanuk-Light"/>
          <w:b/>
          <w:bCs/>
          <w:u w:color="000000"/>
        </w:rPr>
        <w:t>eurotik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</w:t>
      </w:r>
      <w:proofErr w:type="spellStart"/>
      <w:r w:rsidRPr="009436E3">
        <w:rPr>
          <w:rFonts w:ascii="Sanuk-Light" w:hAnsi="Sanuk-Light"/>
          <w:b/>
          <w:bCs/>
          <w:u w:color="000000"/>
        </w:rPr>
        <w:t>aurrera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, </w:t>
      </w:r>
      <w:proofErr w:type="spellStart"/>
      <w:r w:rsidRPr="009436E3">
        <w:rPr>
          <w:rFonts w:ascii="Sanuk-Light" w:hAnsi="Sanuk-Light"/>
          <w:b/>
          <w:bCs/>
          <w:u w:color="000000"/>
        </w:rPr>
        <w:t>hiru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</w:t>
      </w:r>
      <w:proofErr w:type="spellStart"/>
      <w:r w:rsidRPr="009436E3">
        <w:rPr>
          <w:rFonts w:ascii="Sanuk-Light" w:hAnsi="Sanuk-Light"/>
          <w:b/>
          <w:bCs/>
          <w:u w:color="000000"/>
        </w:rPr>
        <w:t>gauetako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</w:t>
      </w:r>
      <w:proofErr w:type="spellStart"/>
      <w:r w:rsidRPr="009436E3">
        <w:rPr>
          <w:rFonts w:ascii="Sanuk-Light" w:hAnsi="Sanuk-Light"/>
          <w:b/>
          <w:bCs/>
          <w:u w:color="000000"/>
        </w:rPr>
        <w:t>ostatua</w:t>
      </w:r>
      <w:proofErr w:type="spellEnd"/>
      <w:r w:rsidRPr="009436E3">
        <w:rPr>
          <w:rFonts w:ascii="Sanuk-Light" w:hAnsi="Sanuk-Light"/>
          <w:b/>
          <w:bCs/>
          <w:u w:color="000000"/>
        </w:rPr>
        <w:t xml:space="preserve"> </w:t>
      </w:r>
      <w:proofErr w:type="spellStart"/>
      <w:r w:rsidRPr="009436E3">
        <w:rPr>
          <w:rFonts w:ascii="Sanuk-Light" w:hAnsi="Sanuk-Light"/>
          <w:b/>
          <w:bCs/>
          <w:u w:color="000000"/>
        </w:rPr>
        <w:t>barne</w:t>
      </w:r>
      <w:proofErr w:type="spellEnd"/>
      <w:r w:rsidRPr="009436E3">
        <w:rPr>
          <w:rFonts w:ascii="Sanuk-Light" w:hAnsi="Sanuk-Light"/>
          <w:b/>
          <w:bCs/>
          <w:u w:color="000000"/>
        </w:rPr>
        <w:t>.</w:t>
      </w:r>
    </w:p>
    <w:p w14:paraId="60112861" w14:textId="77777777" w:rsidR="009436E3" w:rsidRPr="00F628B3" w:rsidRDefault="009436E3" w:rsidP="00A7680C">
      <w:pPr>
        <w:pStyle w:val="Poromisin"/>
        <w:spacing w:before="0" w:line="300" w:lineRule="exact"/>
        <w:jc w:val="both"/>
        <w:rPr>
          <w:rFonts w:ascii="Sanuk-Light" w:hAnsi="Sanuk-Light"/>
          <w:u w:color="000000"/>
          <w:lang w:val="eu-ES"/>
        </w:rPr>
      </w:pPr>
    </w:p>
    <w:sectPr w:rsidR="009436E3" w:rsidRPr="00F628B3" w:rsidSect="00F71849">
      <w:headerReference w:type="default" r:id="rId8"/>
      <w:footerReference w:type="default" r:id="rId9"/>
      <w:pgSz w:w="11906" w:h="16838"/>
      <w:pgMar w:top="1560" w:right="1416" w:bottom="1560" w:left="1418" w:header="568" w:footer="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35DCA" w14:textId="77777777" w:rsidR="00786652" w:rsidRDefault="00786652">
      <w:r>
        <w:separator/>
      </w:r>
    </w:p>
  </w:endnote>
  <w:endnote w:type="continuationSeparator" w:id="0">
    <w:p w14:paraId="5A1BEDE4" w14:textId="77777777" w:rsidR="00786652" w:rsidRDefault="0078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F814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3B093A71" wp14:editId="6C13D4AB">
          <wp:extent cx="5742305" cy="50800"/>
          <wp:effectExtent l="0" t="0" r="0" b="6350"/>
          <wp:docPr id="1251550522" name="Imagen 12515505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3814178B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75D80822" w14:textId="050952F9" w:rsidR="00CB64C8" w:rsidRPr="002C6633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2C6633">
      <w:rPr>
        <w:rFonts w:ascii="SanukLF-Light" w:hAnsi="SanukLF-Light" w:cs="Arial"/>
        <w:b/>
        <w:szCs w:val="16"/>
        <w:lang w:val="eu-ES"/>
      </w:rPr>
      <w:t>Vital</w:t>
    </w:r>
    <w:r w:rsidR="002C6633" w:rsidRPr="002C6633">
      <w:rPr>
        <w:rFonts w:ascii="SanukLF-Light" w:hAnsi="SanukLF-Light" w:cs="Arial"/>
        <w:b/>
        <w:szCs w:val="16"/>
        <w:lang w:val="eu-ES"/>
      </w:rPr>
      <w:t xml:space="preserve"> Fundazioa</w:t>
    </w:r>
    <w:r w:rsidRPr="002C6633">
      <w:rPr>
        <w:rFonts w:ascii="SanukLF-Light" w:hAnsi="SanukLF-Light" w:cs="Arial"/>
        <w:b/>
        <w:szCs w:val="16"/>
        <w:lang w:val="eu-ES"/>
      </w:rPr>
      <w:t xml:space="preserve"> | </w:t>
    </w:r>
    <w:r w:rsidR="002C6633" w:rsidRPr="002C6633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2C6633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79725F" w:rsidRPr="002C6633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2C6633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2C6633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2C6633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2C6633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7BBCFBFB" w14:textId="77777777" w:rsidR="00CB64C8" w:rsidRPr="002C6633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6FD356D9" w14:textId="77777777" w:rsidR="009E6157" w:rsidRPr="002C6633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48D7" w14:textId="77777777" w:rsidR="00786652" w:rsidRDefault="00786652">
      <w:r>
        <w:separator/>
      </w:r>
    </w:p>
  </w:footnote>
  <w:footnote w:type="continuationSeparator" w:id="0">
    <w:p w14:paraId="54FEBBEE" w14:textId="77777777" w:rsidR="00786652" w:rsidRDefault="00786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BC1A" w14:textId="03592969" w:rsidR="006B2109" w:rsidRPr="00175A49" w:rsidRDefault="00593F22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E96579F" wp14:editId="0A0907FE">
          <wp:simplePos x="0" y="0"/>
          <wp:positionH relativeFrom="margin">
            <wp:posOffset>3745230</wp:posOffset>
          </wp:positionH>
          <wp:positionV relativeFrom="paragraph">
            <wp:posOffset>-133985</wp:posOffset>
          </wp:positionV>
          <wp:extent cx="2015490" cy="636905"/>
          <wp:effectExtent l="0" t="0" r="0" b="0"/>
          <wp:wrapSquare wrapText="bothSides"/>
          <wp:docPr id="7373650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955418" name="Imagen 5529554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636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74078"/>
    <w:multiLevelType w:val="hybridMultilevel"/>
    <w:tmpl w:val="B4C2E8F2"/>
    <w:lvl w:ilvl="0" w:tplc="981CD812">
      <w:numFmt w:val="bullet"/>
      <w:lvlText w:val="-"/>
      <w:lvlJc w:val="left"/>
      <w:pPr>
        <w:ind w:left="720" w:hanging="360"/>
      </w:pPr>
      <w:rPr>
        <w:rFonts w:ascii="SanukLF-Light" w:eastAsia="Calibri" w:hAnsi="SanukLF-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9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1395892"/>
    <w:multiLevelType w:val="hybridMultilevel"/>
    <w:tmpl w:val="FC1AF4BE"/>
    <w:lvl w:ilvl="0" w:tplc="DD9EB78E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881355114">
    <w:abstractNumId w:val="8"/>
  </w:num>
  <w:num w:numId="2" w16cid:durableId="826165258">
    <w:abstractNumId w:val="8"/>
  </w:num>
  <w:num w:numId="3" w16cid:durableId="385184557">
    <w:abstractNumId w:val="17"/>
  </w:num>
  <w:num w:numId="4" w16cid:durableId="686057649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231545066">
    <w:abstractNumId w:val="10"/>
  </w:num>
  <w:num w:numId="6" w16cid:durableId="1232425980">
    <w:abstractNumId w:val="21"/>
  </w:num>
  <w:num w:numId="7" w16cid:durableId="754208915">
    <w:abstractNumId w:val="1"/>
  </w:num>
  <w:num w:numId="8" w16cid:durableId="650989085">
    <w:abstractNumId w:val="15"/>
  </w:num>
  <w:num w:numId="9" w16cid:durableId="28145929">
    <w:abstractNumId w:val="14"/>
  </w:num>
  <w:num w:numId="10" w16cid:durableId="412434536">
    <w:abstractNumId w:val="28"/>
  </w:num>
  <w:num w:numId="11" w16cid:durableId="1665469432">
    <w:abstractNumId w:val="30"/>
  </w:num>
  <w:num w:numId="12" w16cid:durableId="1938444079">
    <w:abstractNumId w:val="11"/>
  </w:num>
  <w:num w:numId="13" w16cid:durableId="1310748488">
    <w:abstractNumId w:val="23"/>
  </w:num>
  <w:num w:numId="14" w16cid:durableId="1229654350">
    <w:abstractNumId w:val="3"/>
  </w:num>
  <w:num w:numId="15" w16cid:durableId="1354575880">
    <w:abstractNumId w:val="3"/>
  </w:num>
  <w:num w:numId="16" w16cid:durableId="268632677">
    <w:abstractNumId w:val="24"/>
  </w:num>
  <w:num w:numId="17" w16cid:durableId="2089422510">
    <w:abstractNumId w:val="4"/>
  </w:num>
  <w:num w:numId="18" w16cid:durableId="236482130">
    <w:abstractNumId w:val="29"/>
  </w:num>
  <w:num w:numId="19" w16cid:durableId="600144327">
    <w:abstractNumId w:val="22"/>
  </w:num>
  <w:num w:numId="20" w16cid:durableId="585962658">
    <w:abstractNumId w:val="26"/>
  </w:num>
  <w:num w:numId="21" w16cid:durableId="242882855">
    <w:abstractNumId w:val="7"/>
  </w:num>
  <w:num w:numId="22" w16cid:durableId="215163312">
    <w:abstractNumId w:val="5"/>
  </w:num>
  <w:num w:numId="23" w16cid:durableId="2070424134">
    <w:abstractNumId w:val="13"/>
  </w:num>
  <w:num w:numId="24" w16cid:durableId="1979414708">
    <w:abstractNumId w:val="25"/>
  </w:num>
  <w:num w:numId="25" w16cid:durableId="2128233079">
    <w:abstractNumId w:val="19"/>
  </w:num>
  <w:num w:numId="26" w16cid:durableId="847987886">
    <w:abstractNumId w:val="18"/>
  </w:num>
  <w:num w:numId="27" w16cid:durableId="688799155">
    <w:abstractNumId w:val="16"/>
  </w:num>
  <w:num w:numId="28" w16cid:durableId="1087384079">
    <w:abstractNumId w:val="9"/>
  </w:num>
  <w:num w:numId="29" w16cid:durableId="1117026989">
    <w:abstractNumId w:val="20"/>
  </w:num>
  <w:num w:numId="30" w16cid:durableId="1101293341">
    <w:abstractNumId w:val="2"/>
  </w:num>
  <w:num w:numId="31" w16cid:durableId="1669675681">
    <w:abstractNumId w:val="27"/>
  </w:num>
  <w:num w:numId="32" w16cid:durableId="2017995129">
    <w:abstractNumId w:val="6"/>
  </w:num>
  <w:num w:numId="33" w16cid:durableId="6531493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D47"/>
    <w:rsid w:val="00003F20"/>
    <w:rsid w:val="00006F12"/>
    <w:rsid w:val="00016946"/>
    <w:rsid w:val="00017670"/>
    <w:rsid w:val="00021FCA"/>
    <w:rsid w:val="00032A2C"/>
    <w:rsid w:val="00040310"/>
    <w:rsid w:val="0004043A"/>
    <w:rsid w:val="00040EA3"/>
    <w:rsid w:val="0004572B"/>
    <w:rsid w:val="00053299"/>
    <w:rsid w:val="000623EC"/>
    <w:rsid w:val="00075827"/>
    <w:rsid w:val="00075F7B"/>
    <w:rsid w:val="00081A34"/>
    <w:rsid w:val="000834BE"/>
    <w:rsid w:val="00083F50"/>
    <w:rsid w:val="000854AE"/>
    <w:rsid w:val="000A009A"/>
    <w:rsid w:val="000A3033"/>
    <w:rsid w:val="000A3EF1"/>
    <w:rsid w:val="000A4F34"/>
    <w:rsid w:val="000B48D3"/>
    <w:rsid w:val="000C3773"/>
    <w:rsid w:val="000C7A3A"/>
    <w:rsid w:val="000D1E1C"/>
    <w:rsid w:val="000E15FD"/>
    <w:rsid w:val="000E5A40"/>
    <w:rsid w:val="000F1900"/>
    <w:rsid w:val="000F404B"/>
    <w:rsid w:val="000F5967"/>
    <w:rsid w:val="00102A6A"/>
    <w:rsid w:val="00110CBD"/>
    <w:rsid w:val="00114E13"/>
    <w:rsid w:val="00121FB0"/>
    <w:rsid w:val="00123199"/>
    <w:rsid w:val="00140916"/>
    <w:rsid w:val="00150DCF"/>
    <w:rsid w:val="00157044"/>
    <w:rsid w:val="00157FBA"/>
    <w:rsid w:val="001606C9"/>
    <w:rsid w:val="00161CF7"/>
    <w:rsid w:val="0016271B"/>
    <w:rsid w:val="00170BC3"/>
    <w:rsid w:val="00171D2A"/>
    <w:rsid w:val="0017509F"/>
    <w:rsid w:val="00175331"/>
    <w:rsid w:val="00175A49"/>
    <w:rsid w:val="00180D9C"/>
    <w:rsid w:val="00183445"/>
    <w:rsid w:val="001837A9"/>
    <w:rsid w:val="00184A18"/>
    <w:rsid w:val="00185D23"/>
    <w:rsid w:val="00187EC0"/>
    <w:rsid w:val="00187F7F"/>
    <w:rsid w:val="00190CCB"/>
    <w:rsid w:val="00197747"/>
    <w:rsid w:val="001A4103"/>
    <w:rsid w:val="001A43C2"/>
    <w:rsid w:val="001A50F9"/>
    <w:rsid w:val="001A55FE"/>
    <w:rsid w:val="001A77A1"/>
    <w:rsid w:val="001A7AD7"/>
    <w:rsid w:val="001C329C"/>
    <w:rsid w:val="001C519F"/>
    <w:rsid w:val="001C61E6"/>
    <w:rsid w:val="001C6D64"/>
    <w:rsid w:val="001D3B04"/>
    <w:rsid w:val="001D4794"/>
    <w:rsid w:val="001D5C5C"/>
    <w:rsid w:val="001E21E1"/>
    <w:rsid w:val="001E3F1E"/>
    <w:rsid w:val="001E4BC1"/>
    <w:rsid w:val="001F1DFC"/>
    <w:rsid w:val="001F69CB"/>
    <w:rsid w:val="002061CE"/>
    <w:rsid w:val="00207601"/>
    <w:rsid w:val="0021034D"/>
    <w:rsid w:val="0021191A"/>
    <w:rsid w:val="00213B35"/>
    <w:rsid w:val="00216459"/>
    <w:rsid w:val="00222298"/>
    <w:rsid w:val="00222C60"/>
    <w:rsid w:val="002316E7"/>
    <w:rsid w:val="002412C7"/>
    <w:rsid w:val="00243528"/>
    <w:rsid w:val="002479D1"/>
    <w:rsid w:val="00250F55"/>
    <w:rsid w:val="00255BDE"/>
    <w:rsid w:val="00257A72"/>
    <w:rsid w:val="002702E7"/>
    <w:rsid w:val="00271CCA"/>
    <w:rsid w:val="002731FE"/>
    <w:rsid w:val="002743F9"/>
    <w:rsid w:val="0027539E"/>
    <w:rsid w:val="002810F0"/>
    <w:rsid w:val="002824CA"/>
    <w:rsid w:val="00282621"/>
    <w:rsid w:val="0028785C"/>
    <w:rsid w:val="002922AB"/>
    <w:rsid w:val="00296065"/>
    <w:rsid w:val="002A0CE6"/>
    <w:rsid w:val="002A1AE1"/>
    <w:rsid w:val="002A329D"/>
    <w:rsid w:val="002C6633"/>
    <w:rsid w:val="002D0BEE"/>
    <w:rsid w:val="002D5D77"/>
    <w:rsid w:val="002E2D49"/>
    <w:rsid w:val="002E5D32"/>
    <w:rsid w:val="002F384D"/>
    <w:rsid w:val="003023B2"/>
    <w:rsid w:val="00310275"/>
    <w:rsid w:val="00320593"/>
    <w:rsid w:val="00335E04"/>
    <w:rsid w:val="003364A9"/>
    <w:rsid w:val="00336C9C"/>
    <w:rsid w:val="00337B6D"/>
    <w:rsid w:val="003417D2"/>
    <w:rsid w:val="00346E6C"/>
    <w:rsid w:val="00354E58"/>
    <w:rsid w:val="00357251"/>
    <w:rsid w:val="00371747"/>
    <w:rsid w:val="003721F3"/>
    <w:rsid w:val="00376054"/>
    <w:rsid w:val="0037766A"/>
    <w:rsid w:val="00391436"/>
    <w:rsid w:val="00393709"/>
    <w:rsid w:val="00396283"/>
    <w:rsid w:val="003A2E9C"/>
    <w:rsid w:val="003A4526"/>
    <w:rsid w:val="003A4894"/>
    <w:rsid w:val="003A7038"/>
    <w:rsid w:val="003B1FB7"/>
    <w:rsid w:val="003B22E6"/>
    <w:rsid w:val="003B4427"/>
    <w:rsid w:val="003B481D"/>
    <w:rsid w:val="003B4A09"/>
    <w:rsid w:val="003C0820"/>
    <w:rsid w:val="003C34A7"/>
    <w:rsid w:val="003D2C29"/>
    <w:rsid w:val="003D45DC"/>
    <w:rsid w:val="003D511C"/>
    <w:rsid w:val="003D670A"/>
    <w:rsid w:val="003D795D"/>
    <w:rsid w:val="003E33A8"/>
    <w:rsid w:val="003E4AD9"/>
    <w:rsid w:val="003E5BF2"/>
    <w:rsid w:val="003F1CB0"/>
    <w:rsid w:val="003F20DE"/>
    <w:rsid w:val="003F69CF"/>
    <w:rsid w:val="003F76ED"/>
    <w:rsid w:val="003F7AAE"/>
    <w:rsid w:val="00400B1E"/>
    <w:rsid w:val="004113F8"/>
    <w:rsid w:val="004126DB"/>
    <w:rsid w:val="00412F2F"/>
    <w:rsid w:val="00420C7B"/>
    <w:rsid w:val="00421A20"/>
    <w:rsid w:val="00421BAF"/>
    <w:rsid w:val="00423ECF"/>
    <w:rsid w:val="0042499D"/>
    <w:rsid w:val="004350CD"/>
    <w:rsid w:val="00441468"/>
    <w:rsid w:val="00442EFB"/>
    <w:rsid w:val="00444B65"/>
    <w:rsid w:val="004451FE"/>
    <w:rsid w:val="004576D7"/>
    <w:rsid w:val="00460AEA"/>
    <w:rsid w:val="00464440"/>
    <w:rsid w:val="00465264"/>
    <w:rsid w:val="00465860"/>
    <w:rsid w:val="00465B3D"/>
    <w:rsid w:val="00466A73"/>
    <w:rsid w:val="00476627"/>
    <w:rsid w:val="00477BAD"/>
    <w:rsid w:val="00482E94"/>
    <w:rsid w:val="004869C3"/>
    <w:rsid w:val="004934D0"/>
    <w:rsid w:val="00497F4E"/>
    <w:rsid w:val="004A1F47"/>
    <w:rsid w:val="004A27E6"/>
    <w:rsid w:val="004A400E"/>
    <w:rsid w:val="004B26F8"/>
    <w:rsid w:val="004C2B9F"/>
    <w:rsid w:val="004C3C9C"/>
    <w:rsid w:val="004C54D7"/>
    <w:rsid w:val="004C6053"/>
    <w:rsid w:val="004D402C"/>
    <w:rsid w:val="004D6CB6"/>
    <w:rsid w:val="004E034D"/>
    <w:rsid w:val="004E1300"/>
    <w:rsid w:val="004E5E66"/>
    <w:rsid w:val="004F2AD8"/>
    <w:rsid w:val="004F59AD"/>
    <w:rsid w:val="004F6A7A"/>
    <w:rsid w:val="004F7030"/>
    <w:rsid w:val="005010B7"/>
    <w:rsid w:val="00504BC5"/>
    <w:rsid w:val="00505001"/>
    <w:rsid w:val="00510606"/>
    <w:rsid w:val="00512A30"/>
    <w:rsid w:val="00513A4B"/>
    <w:rsid w:val="00514F44"/>
    <w:rsid w:val="00515D5D"/>
    <w:rsid w:val="00524C60"/>
    <w:rsid w:val="00526995"/>
    <w:rsid w:val="005332EF"/>
    <w:rsid w:val="005343A9"/>
    <w:rsid w:val="005343FA"/>
    <w:rsid w:val="00534F0B"/>
    <w:rsid w:val="00542035"/>
    <w:rsid w:val="00547ACC"/>
    <w:rsid w:val="0055158E"/>
    <w:rsid w:val="00553100"/>
    <w:rsid w:val="00553A9A"/>
    <w:rsid w:val="00555F80"/>
    <w:rsid w:val="00556618"/>
    <w:rsid w:val="00556621"/>
    <w:rsid w:val="0056095F"/>
    <w:rsid w:val="00560C9B"/>
    <w:rsid w:val="00566CFD"/>
    <w:rsid w:val="00567849"/>
    <w:rsid w:val="00571875"/>
    <w:rsid w:val="005812A3"/>
    <w:rsid w:val="00587835"/>
    <w:rsid w:val="00592A91"/>
    <w:rsid w:val="00593F22"/>
    <w:rsid w:val="00594BAD"/>
    <w:rsid w:val="0059546B"/>
    <w:rsid w:val="005A1810"/>
    <w:rsid w:val="005A2F40"/>
    <w:rsid w:val="005A37FE"/>
    <w:rsid w:val="005A6A2A"/>
    <w:rsid w:val="005B1175"/>
    <w:rsid w:val="005B11FB"/>
    <w:rsid w:val="005B432D"/>
    <w:rsid w:val="005B6D7E"/>
    <w:rsid w:val="005C5DCE"/>
    <w:rsid w:val="005C70C6"/>
    <w:rsid w:val="005D4F33"/>
    <w:rsid w:val="005D5A1B"/>
    <w:rsid w:val="005F1530"/>
    <w:rsid w:val="0060648C"/>
    <w:rsid w:val="006104FC"/>
    <w:rsid w:val="00611C18"/>
    <w:rsid w:val="00615F62"/>
    <w:rsid w:val="00626575"/>
    <w:rsid w:val="00627F4A"/>
    <w:rsid w:val="00631956"/>
    <w:rsid w:val="00635EB1"/>
    <w:rsid w:val="00642739"/>
    <w:rsid w:val="00642B0E"/>
    <w:rsid w:val="0064323D"/>
    <w:rsid w:val="006440CC"/>
    <w:rsid w:val="00666926"/>
    <w:rsid w:val="00671BCD"/>
    <w:rsid w:val="00675631"/>
    <w:rsid w:val="00675D31"/>
    <w:rsid w:val="00676924"/>
    <w:rsid w:val="00676C7F"/>
    <w:rsid w:val="00677847"/>
    <w:rsid w:val="00683C88"/>
    <w:rsid w:val="00690366"/>
    <w:rsid w:val="006906CB"/>
    <w:rsid w:val="00694372"/>
    <w:rsid w:val="006A04C7"/>
    <w:rsid w:val="006A0B5B"/>
    <w:rsid w:val="006A31DE"/>
    <w:rsid w:val="006A69C3"/>
    <w:rsid w:val="006B2109"/>
    <w:rsid w:val="006B5486"/>
    <w:rsid w:val="006C1332"/>
    <w:rsid w:val="006D034A"/>
    <w:rsid w:val="006D0975"/>
    <w:rsid w:val="006D2499"/>
    <w:rsid w:val="006D2E45"/>
    <w:rsid w:val="006D5A8C"/>
    <w:rsid w:val="006E5D74"/>
    <w:rsid w:val="006F22CB"/>
    <w:rsid w:val="006F3B45"/>
    <w:rsid w:val="006F50FB"/>
    <w:rsid w:val="006F73C3"/>
    <w:rsid w:val="007077B7"/>
    <w:rsid w:val="00712E80"/>
    <w:rsid w:val="00712F6B"/>
    <w:rsid w:val="0072074F"/>
    <w:rsid w:val="0072324A"/>
    <w:rsid w:val="00723369"/>
    <w:rsid w:val="00727A6A"/>
    <w:rsid w:val="00733C09"/>
    <w:rsid w:val="00735151"/>
    <w:rsid w:val="00737553"/>
    <w:rsid w:val="007478F3"/>
    <w:rsid w:val="00747E89"/>
    <w:rsid w:val="00772FF7"/>
    <w:rsid w:val="0077420C"/>
    <w:rsid w:val="00775E29"/>
    <w:rsid w:val="00780EE9"/>
    <w:rsid w:val="00782730"/>
    <w:rsid w:val="00786652"/>
    <w:rsid w:val="007903CC"/>
    <w:rsid w:val="00790CF2"/>
    <w:rsid w:val="00795CC1"/>
    <w:rsid w:val="0079719E"/>
    <w:rsid w:val="0079725F"/>
    <w:rsid w:val="007977D0"/>
    <w:rsid w:val="007A2120"/>
    <w:rsid w:val="007B2C72"/>
    <w:rsid w:val="007C1E8A"/>
    <w:rsid w:val="007C1ECA"/>
    <w:rsid w:val="007C56FC"/>
    <w:rsid w:val="007C67D4"/>
    <w:rsid w:val="007C787A"/>
    <w:rsid w:val="007D1103"/>
    <w:rsid w:val="007D5A2B"/>
    <w:rsid w:val="007D6265"/>
    <w:rsid w:val="007D63E1"/>
    <w:rsid w:val="007E1207"/>
    <w:rsid w:val="007E5057"/>
    <w:rsid w:val="007F54D9"/>
    <w:rsid w:val="007F5B68"/>
    <w:rsid w:val="007F5F04"/>
    <w:rsid w:val="007F7F72"/>
    <w:rsid w:val="00800769"/>
    <w:rsid w:val="00804885"/>
    <w:rsid w:val="00804E9C"/>
    <w:rsid w:val="00805701"/>
    <w:rsid w:val="00806C4F"/>
    <w:rsid w:val="00806E4F"/>
    <w:rsid w:val="008070A2"/>
    <w:rsid w:val="008073F9"/>
    <w:rsid w:val="00813AF4"/>
    <w:rsid w:val="0081559E"/>
    <w:rsid w:val="008173B3"/>
    <w:rsid w:val="008202E6"/>
    <w:rsid w:val="0082703B"/>
    <w:rsid w:val="00830342"/>
    <w:rsid w:val="0083591B"/>
    <w:rsid w:val="00837587"/>
    <w:rsid w:val="00841898"/>
    <w:rsid w:val="00842491"/>
    <w:rsid w:val="00843A92"/>
    <w:rsid w:val="00843AC6"/>
    <w:rsid w:val="00845C99"/>
    <w:rsid w:val="00853739"/>
    <w:rsid w:val="008600BC"/>
    <w:rsid w:val="0086034E"/>
    <w:rsid w:val="00861387"/>
    <w:rsid w:val="00867A74"/>
    <w:rsid w:val="00871217"/>
    <w:rsid w:val="00873637"/>
    <w:rsid w:val="008767B4"/>
    <w:rsid w:val="00883006"/>
    <w:rsid w:val="00885576"/>
    <w:rsid w:val="00885A49"/>
    <w:rsid w:val="0089106A"/>
    <w:rsid w:val="008976AC"/>
    <w:rsid w:val="00897B1F"/>
    <w:rsid w:val="008A236A"/>
    <w:rsid w:val="008A3A37"/>
    <w:rsid w:val="008A5015"/>
    <w:rsid w:val="008A5E06"/>
    <w:rsid w:val="008B4B6D"/>
    <w:rsid w:val="008B576B"/>
    <w:rsid w:val="008C1D7B"/>
    <w:rsid w:val="008C2AD8"/>
    <w:rsid w:val="008C467C"/>
    <w:rsid w:val="008C7A6E"/>
    <w:rsid w:val="008D0C91"/>
    <w:rsid w:val="008D156D"/>
    <w:rsid w:val="008D5A64"/>
    <w:rsid w:val="008E4D04"/>
    <w:rsid w:val="008E691B"/>
    <w:rsid w:val="008E728F"/>
    <w:rsid w:val="008E74D0"/>
    <w:rsid w:val="0090337B"/>
    <w:rsid w:val="00903A96"/>
    <w:rsid w:val="00904BAD"/>
    <w:rsid w:val="009061BD"/>
    <w:rsid w:val="00906B84"/>
    <w:rsid w:val="009079CC"/>
    <w:rsid w:val="009131AA"/>
    <w:rsid w:val="009139E2"/>
    <w:rsid w:val="00916EE1"/>
    <w:rsid w:val="00920C1B"/>
    <w:rsid w:val="009270AB"/>
    <w:rsid w:val="009351C6"/>
    <w:rsid w:val="00936DB7"/>
    <w:rsid w:val="009411FE"/>
    <w:rsid w:val="00942848"/>
    <w:rsid w:val="009436E3"/>
    <w:rsid w:val="0095372F"/>
    <w:rsid w:val="00955A32"/>
    <w:rsid w:val="009614CB"/>
    <w:rsid w:val="00961794"/>
    <w:rsid w:val="0096214A"/>
    <w:rsid w:val="00962CC2"/>
    <w:rsid w:val="00965646"/>
    <w:rsid w:val="009658C5"/>
    <w:rsid w:val="00966C56"/>
    <w:rsid w:val="009706B5"/>
    <w:rsid w:val="0097600A"/>
    <w:rsid w:val="00977CBA"/>
    <w:rsid w:val="00986F2A"/>
    <w:rsid w:val="009922EA"/>
    <w:rsid w:val="0099737E"/>
    <w:rsid w:val="00997D85"/>
    <w:rsid w:val="00997DA0"/>
    <w:rsid w:val="009A29F9"/>
    <w:rsid w:val="009B0AC9"/>
    <w:rsid w:val="009B3238"/>
    <w:rsid w:val="009B727A"/>
    <w:rsid w:val="009C0EFB"/>
    <w:rsid w:val="009C13AD"/>
    <w:rsid w:val="009C6B72"/>
    <w:rsid w:val="009D2100"/>
    <w:rsid w:val="009D3D3B"/>
    <w:rsid w:val="009E1F5B"/>
    <w:rsid w:val="009E2F8C"/>
    <w:rsid w:val="009E52AB"/>
    <w:rsid w:val="009E59F7"/>
    <w:rsid w:val="009E6157"/>
    <w:rsid w:val="009E73E4"/>
    <w:rsid w:val="009F253F"/>
    <w:rsid w:val="00A026BC"/>
    <w:rsid w:val="00A046BE"/>
    <w:rsid w:val="00A0542E"/>
    <w:rsid w:val="00A0710D"/>
    <w:rsid w:val="00A14C64"/>
    <w:rsid w:val="00A22F13"/>
    <w:rsid w:val="00A26BC5"/>
    <w:rsid w:val="00A334D8"/>
    <w:rsid w:val="00A4243C"/>
    <w:rsid w:val="00A50B97"/>
    <w:rsid w:val="00A565A8"/>
    <w:rsid w:val="00A571F6"/>
    <w:rsid w:val="00A63573"/>
    <w:rsid w:val="00A64C0D"/>
    <w:rsid w:val="00A7680C"/>
    <w:rsid w:val="00A83FAF"/>
    <w:rsid w:val="00A845DF"/>
    <w:rsid w:val="00A860A2"/>
    <w:rsid w:val="00A86ADE"/>
    <w:rsid w:val="00A91B03"/>
    <w:rsid w:val="00A97AF0"/>
    <w:rsid w:val="00AA19D0"/>
    <w:rsid w:val="00AB0315"/>
    <w:rsid w:val="00AB083E"/>
    <w:rsid w:val="00AC133D"/>
    <w:rsid w:val="00AD641E"/>
    <w:rsid w:val="00AE0E47"/>
    <w:rsid w:val="00AE5A8B"/>
    <w:rsid w:val="00AF32B6"/>
    <w:rsid w:val="00AF67AE"/>
    <w:rsid w:val="00AF705C"/>
    <w:rsid w:val="00B1305B"/>
    <w:rsid w:val="00B14A7C"/>
    <w:rsid w:val="00B25915"/>
    <w:rsid w:val="00B361C1"/>
    <w:rsid w:val="00B36F40"/>
    <w:rsid w:val="00B50451"/>
    <w:rsid w:val="00B5424A"/>
    <w:rsid w:val="00B54C23"/>
    <w:rsid w:val="00B578B0"/>
    <w:rsid w:val="00B57EF3"/>
    <w:rsid w:val="00B6120E"/>
    <w:rsid w:val="00B65CF5"/>
    <w:rsid w:val="00B72F77"/>
    <w:rsid w:val="00B83E3B"/>
    <w:rsid w:val="00B8702D"/>
    <w:rsid w:val="00B93695"/>
    <w:rsid w:val="00B944CE"/>
    <w:rsid w:val="00B9460D"/>
    <w:rsid w:val="00B95AF7"/>
    <w:rsid w:val="00B96A1B"/>
    <w:rsid w:val="00BA0905"/>
    <w:rsid w:val="00BA1178"/>
    <w:rsid w:val="00BA1F50"/>
    <w:rsid w:val="00BB237B"/>
    <w:rsid w:val="00BB45C5"/>
    <w:rsid w:val="00BB4D57"/>
    <w:rsid w:val="00BB72D2"/>
    <w:rsid w:val="00BB758F"/>
    <w:rsid w:val="00BC1AB0"/>
    <w:rsid w:val="00BC66AE"/>
    <w:rsid w:val="00BC6870"/>
    <w:rsid w:val="00BD32E6"/>
    <w:rsid w:val="00BD4967"/>
    <w:rsid w:val="00BD5494"/>
    <w:rsid w:val="00BD6104"/>
    <w:rsid w:val="00BD76D4"/>
    <w:rsid w:val="00BE16B7"/>
    <w:rsid w:val="00BE17FD"/>
    <w:rsid w:val="00BE4F73"/>
    <w:rsid w:val="00BF0B9D"/>
    <w:rsid w:val="00BF10A0"/>
    <w:rsid w:val="00BF7810"/>
    <w:rsid w:val="00C01FC9"/>
    <w:rsid w:val="00C048E6"/>
    <w:rsid w:val="00C0774F"/>
    <w:rsid w:val="00C125CD"/>
    <w:rsid w:val="00C12930"/>
    <w:rsid w:val="00C12D12"/>
    <w:rsid w:val="00C15C2F"/>
    <w:rsid w:val="00C1671C"/>
    <w:rsid w:val="00C24DF6"/>
    <w:rsid w:val="00C27C4F"/>
    <w:rsid w:val="00C35979"/>
    <w:rsid w:val="00C6008B"/>
    <w:rsid w:val="00C72E24"/>
    <w:rsid w:val="00C7582E"/>
    <w:rsid w:val="00C867F5"/>
    <w:rsid w:val="00C87631"/>
    <w:rsid w:val="00C935DA"/>
    <w:rsid w:val="00C95C5F"/>
    <w:rsid w:val="00CA08AD"/>
    <w:rsid w:val="00CA1503"/>
    <w:rsid w:val="00CA1666"/>
    <w:rsid w:val="00CA6A79"/>
    <w:rsid w:val="00CB298F"/>
    <w:rsid w:val="00CB64C8"/>
    <w:rsid w:val="00CC6622"/>
    <w:rsid w:val="00CC77CE"/>
    <w:rsid w:val="00CD2802"/>
    <w:rsid w:val="00CD736B"/>
    <w:rsid w:val="00CF607C"/>
    <w:rsid w:val="00D05B4B"/>
    <w:rsid w:val="00D0731C"/>
    <w:rsid w:val="00D10E30"/>
    <w:rsid w:val="00D12DD3"/>
    <w:rsid w:val="00D1348D"/>
    <w:rsid w:val="00D21507"/>
    <w:rsid w:val="00D22857"/>
    <w:rsid w:val="00D253B6"/>
    <w:rsid w:val="00D26B73"/>
    <w:rsid w:val="00D436A4"/>
    <w:rsid w:val="00D501DF"/>
    <w:rsid w:val="00D52993"/>
    <w:rsid w:val="00D571D6"/>
    <w:rsid w:val="00D65A18"/>
    <w:rsid w:val="00D661F6"/>
    <w:rsid w:val="00D67092"/>
    <w:rsid w:val="00D671D9"/>
    <w:rsid w:val="00D713A4"/>
    <w:rsid w:val="00D71C59"/>
    <w:rsid w:val="00D726E8"/>
    <w:rsid w:val="00D74C40"/>
    <w:rsid w:val="00D74F74"/>
    <w:rsid w:val="00D7648B"/>
    <w:rsid w:val="00D76F6B"/>
    <w:rsid w:val="00D87FEB"/>
    <w:rsid w:val="00DA0DFB"/>
    <w:rsid w:val="00DA2459"/>
    <w:rsid w:val="00DA72CB"/>
    <w:rsid w:val="00DA74B9"/>
    <w:rsid w:val="00DB06CF"/>
    <w:rsid w:val="00DB52D1"/>
    <w:rsid w:val="00DD7C19"/>
    <w:rsid w:val="00DE1C20"/>
    <w:rsid w:val="00DE2059"/>
    <w:rsid w:val="00DE67DA"/>
    <w:rsid w:val="00DF1189"/>
    <w:rsid w:val="00DF3E19"/>
    <w:rsid w:val="00DF3E25"/>
    <w:rsid w:val="00E02328"/>
    <w:rsid w:val="00E02FC2"/>
    <w:rsid w:val="00E039BF"/>
    <w:rsid w:val="00E0436D"/>
    <w:rsid w:val="00E049BC"/>
    <w:rsid w:val="00E0661F"/>
    <w:rsid w:val="00E06944"/>
    <w:rsid w:val="00E16576"/>
    <w:rsid w:val="00E16E64"/>
    <w:rsid w:val="00E17776"/>
    <w:rsid w:val="00E235CB"/>
    <w:rsid w:val="00E27BA2"/>
    <w:rsid w:val="00E30A8E"/>
    <w:rsid w:val="00E3640C"/>
    <w:rsid w:val="00E364AA"/>
    <w:rsid w:val="00E372E1"/>
    <w:rsid w:val="00E45248"/>
    <w:rsid w:val="00E533D7"/>
    <w:rsid w:val="00E53760"/>
    <w:rsid w:val="00E60B27"/>
    <w:rsid w:val="00E64413"/>
    <w:rsid w:val="00E67126"/>
    <w:rsid w:val="00E75034"/>
    <w:rsid w:val="00E752E4"/>
    <w:rsid w:val="00E773A3"/>
    <w:rsid w:val="00E81AF4"/>
    <w:rsid w:val="00E86700"/>
    <w:rsid w:val="00E86E94"/>
    <w:rsid w:val="00E91564"/>
    <w:rsid w:val="00E96AD0"/>
    <w:rsid w:val="00EB624D"/>
    <w:rsid w:val="00EC2A54"/>
    <w:rsid w:val="00EC6588"/>
    <w:rsid w:val="00ED2556"/>
    <w:rsid w:val="00ED4A16"/>
    <w:rsid w:val="00ED6F90"/>
    <w:rsid w:val="00ED7BD6"/>
    <w:rsid w:val="00EE35FF"/>
    <w:rsid w:val="00EE4DE8"/>
    <w:rsid w:val="00EF1802"/>
    <w:rsid w:val="00EF2B7A"/>
    <w:rsid w:val="00EF4044"/>
    <w:rsid w:val="00F01CE9"/>
    <w:rsid w:val="00F11243"/>
    <w:rsid w:val="00F117E3"/>
    <w:rsid w:val="00F14CC0"/>
    <w:rsid w:val="00F24D93"/>
    <w:rsid w:val="00F26C9A"/>
    <w:rsid w:val="00F26FE7"/>
    <w:rsid w:val="00F3708F"/>
    <w:rsid w:val="00F40FFF"/>
    <w:rsid w:val="00F523DF"/>
    <w:rsid w:val="00F53607"/>
    <w:rsid w:val="00F53EC4"/>
    <w:rsid w:val="00F603FD"/>
    <w:rsid w:val="00F62676"/>
    <w:rsid w:val="00F628B3"/>
    <w:rsid w:val="00F71849"/>
    <w:rsid w:val="00F71D2D"/>
    <w:rsid w:val="00F83F56"/>
    <w:rsid w:val="00F8513C"/>
    <w:rsid w:val="00F952DE"/>
    <w:rsid w:val="00FA018B"/>
    <w:rsid w:val="00FA4ACF"/>
    <w:rsid w:val="00FB0CC7"/>
    <w:rsid w:val="00FB22A7"/>
    <w:rsid w:val="00FB23C6"/>
    <w:rsid w:val="00FB7AE4"/>
    <w:rsid w:val="00FC6C0F"/>
    <w:rsid w:val="00FC7024"/>
    <w:rsid w:val="00FD0EF2"/>
    <w:rsid w:val="00FE2BC8"/>
    <w:rsid w:val="00FE3EBB"/>
    <w:rsid w:val="00FE74DC"/>
    <w:rsid w:val="00FF477A"/>
    <w:rsid w:val="00FF4F88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0BCBA0"/>
  <w15:docId w15:val="{D72F7553-9DF2-40A3-BBBB-CD09805D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1606C9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E74DC"/>
    <w:rPr>
      <w:color w:val="605E5C"/>
      <w:shd w:val="clear" w:color="auto" w:fill="E1DFDD"/>
    </w:rPr>
  </w:style>
  <w:style w:type="paragraph" w:customStyle="1" w:styleId="Poromisin">
    <w:name w:val="Por omisión"/>
    <w:rsid w:val="0019774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197747"/>
  </w:style>
  <w:style w:type="character" w:styleId="Textoennegrita">
    <w:name w:val="Strong"/>
    <w:basedOn w:val="Fuentedeprrafopredeter"/>
    <w:uiPriority w:val="22"/>
    <w:qFormat/>
    <w:rsid w:val="00A860A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183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59DEF-5C00-4016-A2C0-9DC0A4EE1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2</TotalTime>
  <Pages>6</Pages>
  <Words>1581</Words>
  <Characters>12043</Characters>
  <Application>Microsoft Office Word</Application>
  <DocSecurity>0</DocSecurity>
  <Lines>100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cp:keywords/>
  <dc:description/>
  <cp:lastModifiedBy>Fundación VITAL Fundazioa</cp:lastModifiedBy>
  <cp:revision>2</cp:revision>
  <cp:lastPrinted>2019-05-09T09:02:00Z</cp:lastPrinted>
  <dcterms:created xsi:type="dcterms:W3CDTF">2026-10-08T13:12:00Z</dcterms:created>
  <dcterms:modified xsi:type="dcterms:W3CDTF">2026-10-08T13:12:00Z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